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1191E3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76320">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135FA7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76320">
        <w:rPr>
          <w:rFonts w:ascii="Times New Roman" w:hAnsi="Times New Roman"/>
          <w:spacing w:val="2"/>
        </w:rPr>
        <w:t>ą</w:t>
      </w:r>
      <w:r w:rsidR="009D3CB7">
        <w:rPr>
          <w:rFonts w:ascii="Times New Roman" w:hAnsi="Times New Roman"/>
          <w:spacing w:val="2"/>
        </w:rPr>
        <w:t xml:space="preserve"> žemės sklyp</w:t>
      </w:r>
      <w:r w:rsidR="008E526D">
        <w:rPr>
          <w:rFonts w:ascii="Times New Roman" w:hAnsi="Times New Roman"/>
          <w:spacing w:val="2"/>
        </w:rPr>
        <w:t>ui</w:t>
      </w:r>
      <w:r w:rsidR="00476320">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AF389B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w:t>
      </w:r>
      <w:r w:rsidR="00476320">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E477E" w14:textId="77777777" w:rsidR="00A3282F" w:rsidRDefault="00A3282F">
      <w:r>
        <w:separator/>
      </w:r>
    </w:p>
  </w:endnote>
  <w:endnote w:type="continuationSeparator" w:id="0">
    <w:p w14:paraId="46D1F44A" w14:textId="77777777" w:rsidR="00A3282F" w:rsidRDefault="00A32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59532" w14:textId="77777777" w:rsidR="00A3282F" w:rsidRDefault="00A3282F">
      <w:r>
        <w:separator/>
      </w:r>
    </w:p>
  </w:footnote>
  <w:footnote w:type="continuationSeparator" w:id="0">
    <w:p w14:paraId="721292DA" w14:textId="77777777" w:rsidR="00A3282F" w:rsidRDefault="00A328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76320"/>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5668"/>
    <w:rsid w:val="009F065C"/>
    <w:rsid w:val="00A3282F"/>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2022-01-19T14:02:00Z</dcterms:created>
  <dcterms:modified xsi:type="dcterms:W3CDTF">2022-01-19T14:02:00Z</dcterms:modified>
</cp:coreProperties>
</file>