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E68F1C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496F4C">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BD69F6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1820D5">
        <w:rPr>
          <w:rFonts w:ascii="Times New Roman" w:hAnsi="Times New Roman"/>
          <w:szCs w:val="24"/>
        </w:rPr>
        <w:t>1</w:t>
      </w:r>
      <w:r w:rsidR="00496F4C">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E832A" w14:textId="77777777" w:rsidR="00427592" w:rsidRDefault="00427592">
      <w:r>
        <w:separator/>
      </w:r>
    </w:p>
  </w:endnote>
  <w:endnote w:type="continuationSeparator" w:id="0">
    <w:p w14:paraId="37006899" w14:textId="77777777" w:rsidR="00427592" w:rsidRDefault="00427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69179" w14:textId="77777777" w:rsidR="00427592" w:rsidRDefault="00427592">
      <w:r>
        <w:separator/>
      </w:r>
    </w:p>
  </w:footnote>
  <w:footnote w:type="continuationSeparator" w:id="0">
    <w:p w14:paraId="7F6E030E" w14:textId="77777777" w:rsidR="00427592" w:rsidRDefault="004275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27592"/>
    <w:rsid w:val="00434111"/>
    <w:rsid w:val="00435ADB"/>
    <w:rsid w:val="004427D6"/>
    <w:rsid w:val="00496F4C"/>
    <w:rsid w:val="004A0694"/>
    <w:rsid w:val="00521D86"/>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2022-01-18T07:20:00Z</dcterms:created>
  <dcterms:modified xsi:type="dcterms:W3CDTF">2022-01-18T07:20:00Z</dcterms:modified>
</cp:coreProperties>
</file>