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51FF5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3CB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3D055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D3CB7">
        <w:rPr>
          <w:rFonts w:ascii="Times New Roman" w:hAnsi="Times New Roman"/>
          <w:spacing w:val="2"/>
        </w:rPr>
        <w:t>us žemės sklypams ir 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6A8E5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w:t>
      </w:r>
      <w:r w:rsidR="006D355E">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F863" w14:textId="77777777" w:rsidR="00080766" w:rsidRDefault="00080766">
      <w:r>
        <w:separator/>
      </w:r>
    </w:p>
  </w:endnote>
  <w:endnote w:type="continuationSeparator" w:id="0">
    <w:p w14:paraId="5A0174F8" w14:textId="77777777" w:rsidR="00080766" w:rsidRDefault="00080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234DC" w14:textId="77777777" w:rsidR="00080766" w:rsidRDefault="00080766">
      <w:r>
        <w:separator/>
      </w:r>
    </w:p>
  </w:footnote>
  <w:footnote w:type="continuationSeparator" w:id="0">
    <w:p w14:paraId="4704F1AE" w14:textId="77777777" w:rsidR="00080766" w:rsidRDefault="000807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2022-01-18T11:46:00Z</dcterms:created>
  <dcterms:modified xsi:type="dcterms:W3CDTF">2022-01-18T11:46:00Z</dcterms:modified>
</cp:coreProperties>
</file>