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4C4723E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4A0C0B">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8C6AD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CDC88" w14:textId="77777777" w:rsidR="00E62BFB" w:rsidRDefault="00E62BFB">
      <w:r>
        <w:separator/>
      </w:r>
    </w:p>
  </w:endnote>
  <w:endnote w:type="continuationSeparator" w:id="0">
    <w:p w14:paraId="007C4113" w14:textId="77777777" w:rsidR="00E62BFB" w:rsidRDefault="00E6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3709F" w14:textId="77777777" w:rsidR="00E62BFB" w:rsidRDefault="00E62BFB">
      <w:r>
        <w:separator/>
      </w:r>
    </w:p>
  </w:footnote>
  <w:footnote w:type="continuationSeparator" w:id="0">
    <w:p w14:paraId="4B5943E0" w14:textId="77777777" w:rsidR="00E62BFB" w:rsidRDefault="00E62B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200</Words>
  <Characters>1548</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2022-01-25T13:00:00Z</dcterms:created>
  <dcterms:modified xsi:type="dcterms:W3CDTF">2022-01-25T13:20:00Z</dcterms:modified>
</cp:coreProperties>
</file>