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24295CF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C18D9">
        <w:rPr>
          <w:rFonts w:ascii="Times New Roman" w:hAnsi="Times New Roman"/>
          <w:spacing w:val="2"/>
        </w:rPr>
        <w:t>statini</w:t>
      </w:r>
      <w:r w:rsidR="00404315">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33B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w:t>
      </w:r>
      <w:r w:rsidR="00DC18D9">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1E9F2" w14:textId="77777777" w:rsidR="00B330A1" w:rsidRDefault="00B330A1">
      <w:r>
        <w:separator/>
      </w:r>
    </w:p>
  </w:endnote>
  <w:endnote w:type="continuationSeparator" w:id="0">
    <w:p w14:paraId="7462C2A5" w14:textId="77777777" w:rsidR="00B330A1" w:rsidRDefault="00B33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3D1CA" w14:textId="77777777" w:rsidR="00B330A1" w:rsidRDefault="00B330A1">
      <w:r>
        <w:separator/>
      </w:r>
    </w:p>
  </w:footnote>
  <w:footnote w:type="continuationSeparator" w:id="0">
    <w:p w14:paraId="3B66B660" w14:textId="77777777" w:rsidR="00B330A1" w:rsidRDefault="00B330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0431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30A1"/>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8D9"/>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42B4"/>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1111</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2022-01-27T07:16:00Z</dcterms:created>
  <dcterms:modified xsi:type="dcterms:W3CDTF">2022-01-27T07:16:00Z</dcterms:modified>
</cp:coreProperties>
</file>