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53E824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6080A">
        <w:rPr>
          <w:rFonts w:ascii="Times New Roman" w:hAnsi="Times New Roman"/>
        </w:rPr>
        <w:t>vasar</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4D9A7B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w:t>
      </w:r>
      <w:r w:rsidR="00A941FF">
        <w:rPr>
          <w:rFonts w:ascii="Times New Roman" w:hAnsi="Times New Roman"/>
          <w:spacing w:val="2"/>
        </w:rPr>
        <w:t>esą statiniui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550983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6080A">
        <w:rPr>
          <w:rFonts w:ascii="Times New Roman" w:hAnsi="Times New Roman"/>
          <w:szCs w:val="24"/>
        </w:rPr>
        <w:t>2</w:t>
      </w:r>
      <w:r w:rsidR="00EA47CA">
        <w:rPr>
          <w:rFonts w:ascii="Times New Roman" w:hAnsi="Times New Roman"/>
          <w:szCs w:val="24"/>
        </w:rPr>
        <w:t>-</w:t>
      </w:r>
      <w:r w:rsidR="00A941FF">
        <w:rPr>
          <w:rFonts w:ascii="Times New Roman" w:hAnsi="Times New Roman"/>
          <w:szCs w:val="24"/>
        </w:rPr>
        <w:t>14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FBFB3" w14:textId="77777777" w:rsidR="002B333B" w:rsidRDefault="002B333B">
      <w:r>
        <w:separator/>
      </w:r>
    </w:p>
  </w:endnote>
  <w:endnote w:type="continuationSeparator" w:id="0">
    <w:p w14:paraId="107F5DD0" w14:textId="77777777" w:rsidR="002B333B" w:rsidRDefault="002B3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C6774" w14:textId="77777777" w:rsidR="002B333B" w:rsidRDefault="002B333B">
      <w:r>
        <w:separator/>
      </w:r>
    </w:p>
  </w:footnote>
  <w:footnote w:type="continuationSeparator" w:id="0">
    <w:p w14:paraId="1C265E6D" w14:textId="77777777" w:rsidR="002B333B" w:rsidRDefault="002B33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678A"/>
    <w:rsid w:val="00161BC4"/>
    <w:rsid w:val="0017647B"/>
    <w:rsid w:val="001820D5"/>
    <w:rsid w:val="001A2247"/>
    <w:rsid w:val="001B2941"/>
    <w:rsid w:val="001D38EF"/>
    <w:rsid w:val="001E7250"/>
    <w:rsid w:val="001E7657"/>
    <w:rsid w:val="001E77D7"/>
    <w:rsid w:val="00221F6F"/>
    <w:rsid w:val="00256F54"/>
    <w:rsid w:val="0026080A"/>
    <w:rsid w:val="002765E4"/>
    <w:rsid w:val="0028720A"/>
    <w:rsid w:val="002B1343"/>
    <w:rsid w:val="002B333B"/>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213C5"/>
    <w:rsid w:val="00644D60"/>
    <w:rsid w:val="0066026F"/>
    <w:rsid w:val="006A12D3"/>
    <w:rsid w:val="006D355E"/>
    <w:rsid w:val="006E02B2"/>
    <w:rsid w:val="006F4638"/>
    <w:rsid w:val="0070001E"/>
    <w:rsid w:val="00701B06"/>
    <w:rsid w:val="0071303A"/>
    <w:rsid w:val="007534CE"/>
    <w:rsid w:val="007A47EE"/>
    <w:rsid w:val="007B08C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941FF"/>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441C"/>
    <w:rsid w:val="00C2225A"/>
    <w:rsid w:val="00C4564F"/>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2022-02-14T12:13:00Z</dcterms:created>
  <dcterms:modified xsi:type="dcterms:W3CDTF">2022-02-14T12:13:00Z</dcterms:modified>
</cp:coreProperties>
</file>