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254367BD"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0C587E">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653E8249"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26080A">
        <w:rPr>
          <w:rFonts w:ascii="Times New Roman" w:hAnsi="Times New Roman"/>
        </w:rPr>
        <w:t>vasar</w:t>
      </w:r>
      <w:r w:rsidR="0071303A">
        <w:rPr>
          <w:rFonts w:ascii="Times New Roman" w:hAnsi="Times New Roman"/>
        </w:rPr>
        <w:t>io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333B3921"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0C587E">
        <w:rPr>
          <w:rFonts w:ascii="Times New Roman" w:hAnsi="Times New Roman"/>
          <w:spacing w:val="2"/>
        </w:rPr>
        <w:t xml:space="preserve">ą </w:t>
      </w:r>
      <w:r w:rsidR="00B45C51">
        <w:rPr>
          <w:rFonts w:ascii="Times New Roman" w:hAnsi="Times New Roman"/>
          <w:spacing w:val="2"/>
        </w:rPr>
        <w:t>butui</w:t>
      </w:r>
      <w:r w:rsidR="00056464">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7BC876BE"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1820D5">
        <w:rPr>
          <w:rFonts w:ascii="Times New Roman" w:hAnsi="Times New Roman"/>
          <w:szCs w:val="24"/>
        </w:rPr>
        <w:t>0</w:t>
      </w:r>
      <w:r w:rsidR="0026080A">
        <w:rPr>
          <w:rFonts w:ascii="Times New Roman" w:hAnsi="Times New Roman"/>
          <w:szCs w:val="24"/>
        </w:rPr>
        <w:t>2</w:t>
      </w:r>
      <w:r w:rsidR="00EA47CA">
        <w:rPr>
          <w:rFonts w:ascii="Times New Roman" w:hAnsi="Times New Roman"/>
          <w:szCs w:val="24"/>
        </w:rPr>
        <w:t>-</w:t>
      </w:r>
      <w:r w:rsidR="00B45C51">
        <w:rPr>
          <w:rFonts w:ascii="Times New Roman" w:hAnsi="Times New Roman"/>
          <w:szCs w:val="24"/>
        </w:rPr>
        <w:t>18</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4049AF" w14:textId="77777777" w:rsidR="00E8057A" w:rsidRDefault="00E8057A">
      <w:r>
        <w:separator/>
      </w:r>
    </w:p>
  </w:endnote>
  <w:endnote w:type="continuationSeparator" w:id="0">
    <w:p w14:paraId="2432803E" w14:textId="77777777" w:rsidR="00E8057A" w:rsidRDefault="00E805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1D42FF" w14:textId="77777777" w:rsidR="00E8057A" w:rsidRDefault="00E8057A">
      <w:r>
        <w:separator/>
      </w:r>
    </w:p>
  </w:footnote>
  <w:footnote w:type="continuationSeparator" w:id="0">
    <w:p w14:paraId="63828A37" w14:textId="77777777" w:rsidR="00E8057A" w:rsidRDefault="00E8057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3B9C"/>
    <w:rsid w:val="00037D5A"/>
    <w:rsid w:val="00056464"/>
    <w:rsid w:val="000A79B8"/>
    <w:rsid w:val="000C1D9E"/>
    <w:rsid w:val="000C3667"/>
    <w:rsid w:val="000C587E"/>
    <w:rsid w:val="00102665"/>
    <w:rsid w:val="001053BB"/>
    <w:rsid w:val="00117499"/>
    <w:rsid w:val="0013678A"/>
    <w:rsid w:val="00161BC4"/>
    <w:rsid w:val="0017647B"/>
    <w:rsid w:val="001820D5"/>
    <w:rsid w:val="001A2247"/>
    <w:rsid w:val="001B2941"/>
    <w:rsid w:val="001D38EF"/>
    <w:rsid w:val="001E7250"/>
    <w:rsid w:val="001E7657"/>
    <w:rsid w:val="001E77D7"/>
    <w:rsid w:val="00221F6F"/>
    <w:rsid w:val="00256F54"/>
    <w:rsid w:val="0026080A"/>
    <w:rsid w:val="002765E4"/>
    <w:rsid w:val="0028720A"/>
    <w:rsid w:val="002B1343"/>
    <w:rsid w:val="002C73C6"/>
    <w:rsid w:val="002D3ABC"/>
    <w:rsid w:val="002E4049"/>
    <w:rsid w:val="002E5716"/>
    <w:rsid w:val="00313CF0"/>
    <w:rsid w:val="00337D64"/>
    <w:rsid w:val="00342E29"/>
    <w:rsid w:val="003479CC"/>
    <w:rsid w:val="003A0C31"/>
    <w:rsid w:val="003A5BAB"/>
    <w:rsid w:val="003F491F"/>
    <w:rsid w:val="00401817"/>
    <w:rsid w:val="00403155"/>
    <w:rsid w:val="00434111"/>
    <w:rsid w:val="00435ADB"/>
    <w:rsid w:val="004427D6"/>
    <w:rsid w:val="004A0694"/>
    <w:rsid w:val="00521D86"/>
    <w:rsid w:val="00583E25"/>
    <w:rsid w:val="005E4337"/>
    <w:rsid w:val="00610881"/>
    <w:rsid w:val="006213C5"/>
    <w:rsid w:val="00644D60"/>
    <w:rsid w:val="0066026F"/>
    <w:rsid w:val="006A12D3"/>
    <w:rsid w:val="006D355E"/>
    <w:rsid w:val="006E02B2"/>
    <w:rsid w:val="006F4638"/>
    <w:rsid w:val="0070001E"/>
    <w:rsid w:val="00701B06"/>
    <w:rsid w:val="0071303A"/>
    <w:rsid w:val="007534CE"/>
    <w:rsid w:val="007A47EE"/>
    <w:rsid w:val="007B08CE"/>
    <w:rsid w:val="007E0C3C"/>
    <w:rsid w:val="00870143"/>
    <w:rsid w:val="008C1B78"/>
    <w:rsid w:val="008F4809"/>
    <w:rsid w:val="0090373B"/>
    <w:rsid w:val="0090621F"/>
    <w:rsid w:val="00913156"/>
    <w:rsid w:val="00922BF2"/>
    <w:rsid w:val="00936DB2"/>
    <w:rsid w:val="0094068E"/>
    <w:rsid w:val="00946C3A"/>
    <w:rsid w:val="00960D46"/>
    <w:rsid w:val="0098205C"/>
    <w:rsid w:val="00983B3A"/>
    <w:rsid w:val="009C4EAB"/>
    <w:rsid w:val="009D6B3D"/>
    <w:rsid w:val="009E0A0D"/>
    <w:rsid w:val="009E5668"/>
    <w:rsid w:val="009F065C"/>
    <w:rsid w:val="00A37928"/>
    <w:rsid w:val="00A37A36"/>
    <w:rsid w:val="00A540A0"/>
    <w:rsid w:val="00A54DBC"/>
    <w:rsid w:val="00AC4612"/>
    <w:rsid w:val="00AE41FB"/>
    <w:rsid w:val="00AE7378"/>
    <w:rsid w:val="00AF06F6"/>
    <w:rsid w:val="00B35CB5"/>
    <w:rsid w:val="00B45C51"/>
    <w:rsid w:val="00B51684"/>
    <w:rsid w:val="00B57CA6"/>
    <w:rsid w:val="00B75F85"/>
    <w:rsid w:val="00B90BBE"/>
    <w:rsid w:val="00BB5F1A"/>
    <w:rsid w:val="00BB732F"/>
    <w:rsid w:val="00BC403A"/>
    <w:rsid w:val="00BE1E33"/>
    <w:rsid w:val="00BE4C6A"/>
    <w:rsid w:val="00BE6D25"/>
    <w:rsid w:val="00BF441C"/>
    <w:rsid w:val="00C2225A"/>
    <w:rsid w:val="00C4564F"/>
    <w:rsid w:val="00C838D9"/>
    <w:rsid w:val="00C84A75"/>
    <w:rsid w:val="00C921BD"/>
    <w:rsid w:val="00CA67DC"/>
    <w:rsid w:val="00CA6ECE"/>
    <w:rsid w:val="00CE7EBE"/>
    <w:rsid w:val="00CF7F5D"/>
    <w:rsid w:val="00D63DD1"/>
    <w:rsid w:val="00DB2CEC"/>
    <w:rsid w:val="00DC1D08"/>
    <w:rsid w:val="00DD47CE"/>
    <w:rsid w:val="00E15B8E"/>
    <w:rsid w:val="00E25F6F"/>
    <w:rsid w:val="00E412B4"/>
    <w:rsid w:val="00E7105B"/>
    <w:rsid w:val="00E803E0"/>
    <w:rsid w:val="00E8057A"/>
    <w:rsid w:val="00E918BB"/>
    <w:rsid w:val="00EA47CA"/>
    <w:rsid w:val="00EB2FB2"/>
    <w:rsid w:val="00EB3E7D"/>
    <w:rsid w:val="00EB7916"/>
    <w:rsid w:val="00ED113F"/>
    <w:rsid w:val="00EE2CE3"/>
    <w:rsid w:val="00F01EF6"/>
    <w:rsid w:val="00F05213"/>
    <w:rsid w:val="00F42E7C"/>
    <w:rsid w:val="00FA66DA"/>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920</Words>
  <Characters>525</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1443</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2022-02-18T06:21:00Z</dcterms:created>
  <dcterms:modified xsi:type="dcterms:W3CDTF">2022-02-18T06:21:00Z</dcterms:modified>
</cp:coreProperties>
</file>