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D69" w14:textId="77777777" w:rsidR="009C2A1F" w:rsidRDefault="00437AA9" w:rsidP="009C2A1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26155583" wp14:editId="1B7E4BA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94CA0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14:paraId="14CD43AF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ADMINISTRACIJOS DIREKTORIUS</w:t>
      </w:r>
    </w:p>
    <w:p w14:paraId="21AA54D6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14:paraId="1E855B6E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7D113B96" w14:textId="739AF513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>DĖL ŠAKIŲ RAJONO SAVIVALDYBĖS NUMATOMŲ STEBĖTI 20</w:t>
      </w:r>
      <w:r w:rsidR="00437AA9">
        <w:rPr>
          <w:rFonts w:ascii="Times New Roman" w:hAnsi="Times New Roman"/>
          <w:b/>
          <w:caps/>
          <w:szCs w:val="24"/>
        </w:rPr>
        <w:t>2</w:t>
      </w:r>
      <w:r w:rsidR="00200C01">
        <w:rPr>
          <w:rFonts w:ascii="Times New Roman" w:hAnsi="Times New Roman"/>
          <w:b/>
          <w:caps/>
          <w:szCs w:val="24"/>
        </w:rPr>
        <w:t>2</w:t>
      </w:r>
      <w:r>
        <w:rPr>
          <w:rFonts w:ascii="Times New Roman" w:hAnsi="Times New Roman"/>
          <w:b/>
          <w:caps/>
          <w:szCs w:val="24"/>
        </w:rPr>
        <w:t xml:space="preserve"> M. maudyklų sąrašo ir šių maudyklų VANDENS KOKYBĖS STEBĖSENOS KALENDORINIO GRAFIKO paTVIRTINIMO</w:t>
      </w:r>
    </w:p>
    <w:p w14:paraId="1927E547" w14:textId="77777777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A938AF8" w14:textId="79B8EC0F"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37AA9">
        <w:rPr>
          <w:rFonts w:ascii="Times New Roman" w:hAnsi="Times New Roman"/>
          <w:szCs w:val="24"/>
        </w:rPr>
        <w:t>2</w:t>
      </w:r>
      <w:r w:rsidR="00200C0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183348">
        <w:rPr>
          <w:rFonts w:ascii="Times New Roman" w:hAnsi="Times New Roman"/>
          <w:szCs w:val="24"/>
        </w:rPr>
        <w:t>vasario</w:t>
      </w:r>
      <w:r w:rsidR="00437AA9">
        <w:rPr>
          <w:rFonts w:ascii="Times New Roman" w:hAnsi="Times New Roman"/>
          <w:szCs w:val="24"/>
        </w:rPr>
        <w:t xml:space="preserve"> </w:t>
      </w:r>
      <w:r w:rsidR="00183348">
        <w:rPr>
          <w:rFonts w:ascii="Times New Roman" w:hAnsi="Times New Roman"/>
          <w:szCs w:val="24"/>
        </w:rPr>
        <w:t>22</w:t>
      </w:r>
      <w:r w:rsidR="00437A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d.  Nr. AT-</w:t>
      </w:r>
    </w:p>
    <w:p w14:paraId="79470C14" w14:textId="77777777" w:rsidR="009C2A1F" w:rsidRDefault="009C2A1F" w:rsidP="009C2A1F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14:paraId="35A7601D" w14:textId="77777777" w:rsidR="009C2A1F" w:rsidRDefault="009C2A1F" w:rsidP="009C2A1F">
      <w:pPr>
        <w:rPr>
          <w:rFonts w:ascii="Times New Roman" w:hAnsi="Times New Roman"/>
          <w:szCs w:val="24"/>
        </w:rPr>
      </w:pPr>
    </w:p>
    <w:p w14:paraId="711F1452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 w:rsidRPr="00437AA9">
        <w:rPr>
          <w:rFonts w:ascii="Times New Roman" w:hAnsi="Times New Roman"/>
          <w:szCs w:val="24"/>
        </w:rPr>
        <w:t>Vadovaudamasis Lietuvos Respublikos vietos savivaldos įstatymo 29 straipsnio 8 dalies 2 punktu, 6 straipsnio 36 punktu ir Lietuvos higienos normos HN 92:2</w:t>
      </w:r>
      <w:r w:rsidR="00437AA9">
        <w:rPr>
          <w:rFonts w:ascii="Times New Roman" w:hAnsi="Times New Roman"/>
          <w:szCs w:val="24"/>
        </w:rPr>
        <w:t>018</w:t>
      </w:r>
      <w:r w:rsidRPr="00437AA9">
        <w:rPr>
          <w:rFonts w:ascii="Times New Roman" w:hAnsi="Times New Roman"/>
          <w:szCs w:val="24"/>
        </w:rPr>
        <w:t xml:space="preserve"> „Paplūdimiai ir jų maudyklų vandens kokybė“, patvirtintos Lietuvos Respublikos sveikatos apsaugos ministro 2007 m. gruodžio 21 d. įsakymu Nr. V-1055 „</w:t>
      </w:r>
      <w:r w:rsidRPr="00437AA9">
        <w:rPr>
          <w:rFonts w:ascii="Times New Roman" w:hAnsi="Times New Roman"/>
          <w:bCs/>
          <w:color w:val="000000"/>
        </w:rPr>
        <w:t xml:space="preserve">Dėl Lietuvos higienos normos HN 92:2007 „Paplūdimiai ir jų maudyklų vandens kokybė“ patvirtinimo“, </w:t>
      </w:r>
      <w:r w:rsidRPr="00437AA9">
        <w:rPr>
          <w:rFonts w:ascii="Times New Roman" w:hAnsi="Times New Roman"/>
          <w:szCs w:val="24"/>
        </w:rPr>
        <w:t>1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12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3, </w:t>
      </w:r>
      <w:r w:rsidR="009C4E40">
        <w:rPr>
          <w:rFonts w:ascii="Times New Roman" w:hAnsi="Times New Roman"/>
          <w:szCs w:val="24"/>
        </w:rPr>
        <w:t>19</w:t>
      </w:r>
      <w:r w:rsidRPr="00437AA9">
        <w:rPr>
          <w:rFonts w:ascii="Times New Roman" w:hAnsi="Times New Roman"/>
          <w:szCs w:val="24"/>
        </w:rPr>
        <w:t xml:space="preserve"> punktų nuostatomis</w:t>
      </w:r>
      <w:r w:rsidR="002A13E2">
        <w:rPr>
          <w:rFonts w:ascii="Times New Roman" w:hAnsi="Times New Roman"/>
          <w:szCs w:val="24"/>
        </w:rPr>
        <w:t>:</w:t>
      </w:r>
      <w:r w:rsidRPr="00437AA9">
        <w:rPr>
          <w:rFonts w:ascii="Times New Roman" w:hAnsi="Times New Roman"/>
          <w:szCs w:val="24"/>
        </w:rPr>
        <w:t xml:space="preserve"> </w:t>
      </w:r>
    </w:p>
    <w:p w14:paraId="505B7B2F" w14:textId="77777777" w:rsidR="009C2A1F" w:rsidRPr="00437AA9" w:rsidRDefault="009C2A1F" w:rsidP="009C2A1F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ab/>
        <w:t>1. T v i r t i n u:</w:t>
      </w:r>
    </w:p>
    <w:p w14:paraId="60919B68" w14:textId="5051A7E1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1.1. Numatomų stebėti 20</w:t>
      </w:r>
      <w:r w:rsidR="009C4E40">
        <w:rPr>
          <w:rFonts w:ascii="Times New Roman" w:hAnsi="Times New Roman"/>
          <w:szCs w:val="24"/>
        </w:rPr>
        <w:t>2</w:t>
      </w:r>
      <w:r w:rsidR="00CC273D">
        <w:rPr>
          <w:rFonts w:ascii="Times New Roman" w:hAnsi="Times New Roman"/>
          <w:szCs w:val="24"/>
        </w:rPr>
        <w:t>2</w:t>
      </w:r>
      <w:r w:rsidRPr="00437AA9">
        <w:rPr>
          <w:rFonts w:ascii="Times New Roman" w:hAnsi="Times New Roman"/>
          <w:szCs w:val="24"/>
        </w:rPr>
        <w:t xml:space="preserve"> m. Šakių rajono savivaldybės maudyklų sąrašą (</w:t>
      </w:r>
      <w:r w:rsidR="00B70D06">
        <w:rPr>
          <w:rFonts w:ascii="Times New Roman" w:hAnsi="Times New Roman"/>
          <w:szCs w:val="24"/>
        </w:rPr>
        <w:t>pridedama</w:t>
      </w:r>
      <w:r w:rsidRPr="00437AA9">
        <w:rPr>
          <w:rFonts w:ascii="Times New Roman" w:hAnsi="Times New Roman"/>
          <w:szCs w:val="24"/>
        </w:rPr>
        <w:t>);</w:t>
      </w:r>
    </w:p>
    <w:p w14:paraId="4D03BCBF" w14:textId="442B814D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1.2. Šakių rajono savivaldybės maudyklų vandens kokybės tyrimų kalendorinį grafiką 20</w:t>
      </w:r>
      <w:r w:rsidR="00817AC3">
        <w:rPr>
          <w:rFonts w:ascii="Times New Roman" w:hAnsi="Times New Roman"/>
          <w:szCs w:val="24"/>
        </w:rPr>
        <w:t>2</w:t>
      </w:r>
      <w:r w:rsidR="00CC273D">
        <w:rPr>
          <w:rFonts w:ascii="Times New Roman" w:hAnsi="Times New Roman"/>
          <w:szCs w:val="24"/>
        </w:rPr>
        <w:t>2</w:t>
      </w:r>
      <w:r w:rsidRPr="00437AA9">
        <w:rPr>
          <w:rFonts w:ascii="Times New Roman" w:hAnsi="Times New Roman"/>
          <w:szCs w:val="24"/>
        </w:rPr>
        <w:t xml:space="preserve"> metais (</w:t>
      </w:r>
      <w:r w:rsidR="00B70D06">
        <w:rPr>
          <w:rFonts w:ascii="Times New Roman" w:hAnsi="Times New Roman"/>
          <w:szCs w:val="24"/>
        </w:rPr>
        <w:t>pridedama</w:t>
      </w:r>
      <w:r w:rsidRPr="00437AA9">
        <w:rPr>
          <w:rFonts w:ascii="Times New Roman" w:hAnsi="Times New Roman"/>
          <w:szCs w:val="24"/>
        </w:rPr>
        <w:t>).</w:t>
      </w:r>
    </w:p>
    <w:p w14:paraId="236CCEAB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 N u r o d a u biudžetinei įstaigai Šakių rajono savivaldybės visuomenės sveikatos biurui:</w:t>
      </w:r>
    </w:p>
    <w:p w14:paraId="20414373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 xml:space="preserve">2.1. organizuoti maudyklų vandens kokybės stebėseną; </w:t>
      </w:r>
    </w:p>
    <w:p w14:paraId="02C557A4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2.2. maudyklų vandens kokybės stebėseną vykdyti ne vėliau kaip per keturias dienas nuo kalendoriniame grafike numatytos dienos.</w:t>
      </w:r>
    </w:p>
    <w:p w14:paraId="67BFDF48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Style w:val="uficommentbody"/>
          <w:rFonts w:ascii="Times New Roman" w:hAnsi="Times New Roman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6E5A98C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73A628E9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87C76AB" w14:textId="77777777" w:rsidR="009C2A1F" w:rsidRPr="00437AA9" w:rsidRDefault="009C2A1F" w:rsidP="009C2A1F">
      <w:pPr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Administracijos direktorius</w:t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  <w:t>Dainius Grincevičius</w:t>
      </w:r>
    </w:p>
    <w:p w14:paraId="69E15A0E" w14:textId="77777777" w:rsidR="009C2A1F" w:rsidRPr="00437AA9" w:rsidRDefault="009C2A1F" w:rsidP="009C2A1F">
      <w:pPr>
        <w:overflowPunct w:val="0"/>
        <w:rPr>
          <w:rFonts w:ascii="Times New Roman" w:hAnsi="Times New Roman"/>
          <w:szCs w:val="24"/>
        </w:rPr>
      </w:pPr>
    </w:p>
    <w:p w14:paraId="0548C66C" w14:textId="77777777" w:rsidR="009C2A1F" w:rsidRPr="00437AA9" w:rsidRDefault="009C2A1F" w:rsidP="009C2A1F">
      <w:pPr>
        <w:overflowPunct w:val="0"/>
        <w:rPr>
          <w:rFonts w:ascii="Times New Roman" w:hAnsi="Times New Roman"/>
          <w:szCs w:val="24"/>
        </w:rPr>
      </w:pPr>
    </w:p>
    <w:p w14:paraId="53F0CFF6" w14:textId="77777777" w:rsidR="00817AC3" w:rsidRPr="00817AC3" w:rsidRDefault="00817AC3" w:rsidP="00817AC3">
      <w:pPr>
        <w:rPr>
          <w:rFonts w:ascii="Times New Roman" w:hAnsi="Times New Roman"/>
          <w:szCs w:val="24"/>
          <w:lang w:val="en-US"/>
        </w:rPr>
      </w:pPr>
      <w:bookmarkStart w:id="0" w:name="_Hlk508804254"/>
      <w:r w:rsidRPr="00817AC3">
        <w:rPr>
          <w:rFonts w:ascii="Times New Roman" w:hAnsi="Times New Roman"/>
          <w:szCs w:val="24"/>
        </w:rPr>
        <w:t>Parengė</w:t>
      </w:r>
      <w:r w:rsidRPr="00817AC3">
        <w:rPr>
          <w:rFonts w:ascii="Times New Roman" w:hAnsi="Times New Roman"/>
          <w:szCs w:val="24"/>
        </w:rPr>
        <w:tab/>
      </w:r>
      <w:r w:rsidRPr="00817AC3">
        <w:rPr>
          <w:rFonts w:ascii="Times New Roman" w:hAnsi="Times New Roman"/>
          <w:szCs w:val="24"/>
        </w:rPr>
        <w:tab/>
      </w:r>
    </w:p>
    <w:p w14:paraId="2D47C64F" w14:textId="77777777" w:rsidR="00F8265A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Rajono savivaldybės administracijos vyriausioji specialistė</w:t>
      </w:r>
    </w:p>
    <w:p w14:paraId="5866E915" w14:textId="358F90E7" w:rsidR="00817AC3" w:rsidRPr="00817AC3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(savivaldybės gydytoja)</w:t>
      </w:r>
    </w:p>
    <w:p w14:paraId="7F08A6DD" w14:textId="77777777" w:rsidR="00817AC3" w:rsidRPr="00817AC3" w:rsidRDefault="00817AC3" w:rsidP="00817AC3">
      <w:pPr>
        <w:rPr>
          <w:rFonts w:ascii="Times New Roman" w:hAnsi="Times New Roman"/>
          <w:szCs w:val="24"/>
        </w:rPr>
      </w:pPr>
    </w:p>
    <w:p w14:paraId="09F65D21" w14:textId="77777777" w:rsidR="00817AC3" w:rsidRPr="00817AC3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Edita Zubrickiene</w:t>
      </w:r>
    </w:p>
    <w:p w14:paraId="4B5F83BE" w14:textId="1CE02620" w:rsidR="003A4796" w:rsidRDefault="00817AC3" w:rsidP="009C2A1F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202</w:t>
      </w:r>
      <w:r w:rsidR="00CC273D">
        <w:rPr>
          <w:rFonts w:ascii="Times New Roman" w:hAnsi="Times New Roman"/>
          <w:szCs w:val="24"/>
        </w:rPr>
        <w:t>2</w:t>
      </w:r>
      <w:r w:rsidRPr="00817AC3">
        <w:rPr>
          <w:rFonts w:ascii="Times New Roman" w:hAnsi="Times New Roman"/>
          <w:szCs w:val="24"/>
        </w:rPr>
        <w:t>-0</w:t>
      </w:r>
      <w:r w:rsidR="00CC273D">
        <w:rPr>
          <w:rFonts w:ascii="Times New Roman" w:hAnsi="Times New Roman"/>
          <w:szCs w:val="24"/>
        </w:rPr>
        <w:t>2</w:t>
      </w:r>
      <w:r w:rsidRPr="00817AC3">
        <w:rPr>
          <w:rFonts w:ascii="Times New Roman" w:hAnsi="Times New Roman"/>
          <w:szCs w:val="24"/>
        </w:rPr>
        <w:t>-</w:t>
      </w:r>
      <w:r w:rsidR="00CC273D">
        <w:rPr>
          <w:rFonts w:ascii="Times New Roman" w:hAnsi="Times New Roman"/>
          <w:szCs w:val="24"/>
        </w:rPr>
        <w:t>22</w:t>
      </w:r>
    </w:p>
    <w:p w14:paraId="2A4DF82D" w14:textId="77777777" w:rsidR="003A4796" w:rsidRDefault="003A4796" w:rsidP="009C2A1F">
      <w:pPr>
        <w:rPr>
          <w:rFonts w:ascii="Times New Roman" w:hAnsi="Times New Roman"/>
          <w:szCs w:val="24"/>
        </w:rPr>
      </w:pPr>
    </w:p>
    <w:bookmarkEnd w:id="0"/>
    <w:sectPr w:rsidR="003A4796" w:rsidSect="007B047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C2277" w14:textId="77777777" w:rsidR="00E85507" w:rsidRDefault="00E85507">
      <w:r>
        <w:separator/>
      </w:r>
    </w:p>
  </w:endnote>
  <w:endnote w:type="continuationSeparator" w:id="0">
    <w:p w14:paraId="47913A19" w14:textId="77777777" w:rsidR="00E85507" w:rsidRDefault="00E85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7B53" w14:textId="77777777"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ACC69" w14:textId="77777777" w:rsidR="00E85507" w:rsidRDefault="00E85507">
      <w:r>
        <w:separator/>
      </w:r>
    </w:p>
  </w:footnote>
  <w:footnote w:type="continuationSeparator" w:id="0">
    <w:p w14:paraId="31CAAE60" w14:textId="77777777" w:rsidR="00E85507" w:rsidRDefault="00E85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E75D" w14:textId="77777777"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0AF7"/>
    <w:rsid w:val="00053E93"/>
    <w:rsid w:val="000E593F"/>
    <w:rsid w:val="0010061D"/>
    <w:rsid w:val="00117499"/>
    <w:rsid w:val="001303BA"/>
    <w:rsid w:val="00130B7A"/>
    <w:rsid w:val="00157D23"/>
    <w:rsid w:val="0016348F"/>
    <w:rsid w:val="00167714"/>
    <w:rsid w:val="00173EA6"/>
    <w:rsid w:val="00183348"/>
    <w:rsid w:val="001C22A1"/>
    <w:rsid w:val="001D38EF"/>
    <w:rsid w:val="001E7250"/>
    <w:rsid w:val="001F10E4"/>
    <w:rsid w:val="001F69D3"/>
    <w:rsid w:val="00200C01"/>
    <w:rsid w:val="0020721D"/>
    <w:rsid w:val="00223ECD"/>
    <w:rsid w:val="00252829"/>
    <w:rsid w:val="00277C13"/>
    <w:rsid w:val="0028720A"/>
    <w:rsid w:val="002A13E2"/>
    <w:rsid w:val="002C7C16"/>
    <w:rsid w:val="002D37D8"/>
    <w:rsid w:val="002D3872"/>
    <w:rsid w:val="002D3ABC"/>
    <w:rsid w:val="002E2189"/>
    <w:rsid w:val="002F1757"/>
    <w:rsid w:val="002F1A8A"/>
    <w:rsid w:val="00312BC9"/>
    <w:rsid w:val="00313CF0"/>
    <w:rsid w:val="00342E29"/>
    <w:rsid w:val="00351CD3"/>
    <w:rsid w:val="003548D0"/>
    <w:rsid w:val="00356E73"/>
    <w:rsid w:val="003A4796"/>
    <w:rsid w:val="003A4E93"/>
    <w:rsid w:val="003E47A2"/>
    <w:rsid w:val="00425038"/>
    <w:rsid w:val="0043228D"/>
    <w:rsid w:val="00434430"/>
    <w:rsid w:val="00434DE7"/>
    <w:rsid w:val="00437AA9"/>
    <w:rsid w:val="00446B04"/>
    <w:rsid w:val="00460CC8"/>
    <w:rsid w:val="0048512C"/>
    <w:rsid w:val="004B777B"/>
    <w:rsid w:val="004D31D1"/>
    <w:rsid w:val="00521D86"/>
    <w:rsid w:val="00527119"/>
    <w:rsid w:val="005315EF"/>
    <w:rsid w:val="00581BA3"/>
    <w:rsid w:val="00590284"/>
    <w:rsid w:val="00590DBD"/>
    <w:rsid w:val="00591470"/>
    <w:rsid w:val="005B5A1E"/>
    <w:rsid w:val="005D59EB"/>
    <w:rsid w:val="005F5857"/>
    <w:rsid w:val="00610881"/>
    <w:rsid w:val="0062294D"/>
    <w:rsid w:val="006360B5"/>
    <w:rsid w:val="00653DEC"/>
    <w:rsid w:val="00690D0B"/>
    <w:rsid w:val="006C1DE1"/>
    <w:rsid w:val="006C44E1"/>
    <w:rsid w:val="006D7700"/>
    <w:rsid w:val="006F2596"/>
    <w:rsid w:val="0070001E"/>
    <w:rsid w:val="007100D0"/>
    <w:rsid w:val="00744421"/>
    <w:rsid w:val="00796A87"/>
    <w:rsid w:val="007B0470"/>
    <w:rsid w:val="007C6CE4"/>
    <w:rsid w:val="007D1597"/>
    <w:rsid w:val="007F788C"/>
    <w:rsid w:val="00817AC3"/>
    <w:rsid w:val="00833F54"/>
    <w:rsid w:val="00835B3B"/>
    <w:rsid w:val="008466E7"/>
    <w:rsid w:val="00850149"/>
    <w:rsid w:val="00885336"/>
    <w:rsid w:val="00890F08"/>
    <w:rsid w:val="008947F3"/>
    <w:rsid w:val="008B7AC6"/>
    <w:rsid w:val="008E151F"/>
    <w:rsid w:val="00926B66"/>
    <w:rsid w:val="009401DB"/>
    <w:rsid w:val="009438D0"/>
    <w:rsid w:val="00966B7B"/>
    <w:rsid w:val="009670B5"/>
    <w:rsid w:val="0098205C"/>
    <w:rsid w:val="00982A2C"/>
    <w:rsid w:val="009B602B"/>
    <w:rsid w:val="009C2A1F"/>
    <w:rsid w:val="009C4E40"/>
    <w:rsid w:val="009C4EAB"/>
    <w:rsid w:val="009F065C"/>
    <w:rsid w:val="00A06421"/>
    <w:rsid w:val="00A227DE"/>
    <w:rsid w:val="00A23358"/>
    <w:rsid w:val="00A27920"/>
    <w:rsid w:val="00A73877"/>
    <w:rsid w:val="00A90A20"/>
    <w:rsid w:val="00A940D4"/>
    <w:rsid w:val="00AC6364"/>
    <w:rsid w:val="00AF2892"/>
    <w:rsid w:val="00B05A48"/>
    <w:rsid w:val="00B17000"/>
    <w:rsid w:val="00B17177"/>
    <w:rsid w:val="00B70D06"/>
    <w:rsid w:val="00B7351B"/>
    <w:rsid w:val="00BA3963"/>
    <w:rsid w:val="00BB1B30"/>
    <w:rsid w:val="00BE12E9"/>
    <w:rsid w:val="00BE1E33"/>
    <w:rsid w:val="00BE6D25"/>
    <w:rsid w:val="00BF113C"/>
    <w:rsid w:val="00C241BF"/>
    <w:rsid w:val="00C63094"/>
    <w:rsid w:val="00C838D9"/>
    <w:rsid w:val="00C921BD"/>
    <w:rsid w:val="00CA6ECE"/>
    <w:rsid w:val="00CC273D"/>
    <w:rsid w:val="00CD6426"/>
    <w:rsid w:val="00D12F36"/>
    <w:rsid w:val="00DA2430"/>
    <w:rsid w:val="00DD270F"/>
    <w:rsid w:val="00DD47CE"/>
    <w:rsid w:val="00DD5309"/>
    <w:rsid w:val="00E26E68"/>
    <w:rsid w:val="00E76197"/>
    <w:rsid w:val="00E85507"/>
    <w:rsid w:val="00E918BB"/>
    <w:rsid w:val="00ED113F"/>
    <w:rsid w:val="00F01EF6"/>
    <w:rsid w:val="00F1647D"/>
    <w:rsid w:val="00F25F65"/>
    <w:rsid w:val="00F34C65"/>
    <w:rsid w:val="00F41AD1"/>
    <w:rsid w:val="00F46657"/>
    <w:rsid w:val="00F631A4"/>
    <w:rsid w:val="00F644FB"/>
    <w:rsid w:val="00F8265A"/>
    <w:rsid w:val="00F91A5A"/>
    <w:rsid w:val="00FD604C"/>
    <w:rsid w:val="00FD7814"/>
    <w:rsid w:val="00FE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90BC5"/>
  <w15:docId w15:val="{CFB4AAD9-92DA-4ADD-8206-9147B65B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9AC1E2A-C93C-49C4-B9F1-0913BB5BBF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218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2018-03-15T08:44:00Z</cp:lastPrinted>
  <dcterms:created xsi:type="dcterms:W3CDTF">2022-02-22T06:49:00Z</dcterms:created>
  <dcterms:modified xsi:type="dcterms:W3CDTF">2022-02-22T21:21:00Z</dcterms:modified>
</cp:coreProperties>
</file>