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F870" w14:textId="5685C224" w:rsidR="00854EED" w:rsidRPr="00E41FEE" w:rsidRDefault="00163B3E">
      <w:pPr>
        <w:jc w:val="center"/>
        <w:rPr>
          <w:rFonts w:ascii="Times New Roman" w:hAnsi="Times New Roman"/>
          <w:b/>
          <w:lang w:val="lt-LT" w:eastAsia="lt-LT"/>
        </w:rPr>
      </w:pPr>
      <w:r>
        <w:rPr>
          <w:noProof/>
        </w:rPr>
        <w:drawing>
          <wp:inline distT="0" distB="0" distL="0" distR="0" wp14:anchorId="6475B997" wp14:editId="135DBFE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B9643" w14:textId="77777777" w:rsidR="00854EED" w:rsidRPr="00E41FEE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  <w:r w:rsidRPr="00E41FEE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56305D4F" w14:textId="77777777" w:rsidR="00854EED" w:rsidRPr="00E41FEE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87878CB" w14:textId="77777777" w:rsidR="00854EED" w:rsidRPr="00E41FEE" w:rsidRDefault="00854EED">
      <w:pPr>
        <w:pStyle w:val="Antrat3"/>
        <w:rPr>
          <w:b/>
          <w:lang w:val="lt-LT"/>
        </w:rPr>
      </w:pPr>
      <w:r w:rsidRPr="00E41FEE">
        <w:rPr>
          <w:b/>
          <w:lang w:val="lt-LT"/>
        </w:rPr>
        <w:t>POTVARKIS</w:t>
      </w:r>
    </w:p>
    <w:p w14:paraId="60BEB619" w14:textId="17E915F9" w:rsidR="00854EED" w:rsidRPr="00E41FEE" w:rsidRDefault="00854EED" w:rsidP="0032022C">
      <w:pPr>
        <w:pStyle w:val="Antrat1"/>
        <w:jc w:val="center"/>
        <w:rPr>
          <w:b/>
          <w:lang w:val="lt-LT"/>
        </w:rPr>
      </w:pPr>
      <w:r w:rsidRPr="00E41FEE">
        <w:rPr>
          <w:b/>
          <w:lang w:val="lt-LT"/>
        </w:rPr>
        <w:t xml:space="preserve">DĖL </w:t>
      </w:r>
      <w:r w:rsidR="0007012D">
        <w:rPr>
          <w:b/>
          <w:lang w:val="lt-LT"/>
        </w:rPr>
        <w:t xml:space="preserve">DARBO GRUPĖS </w:t>
      </w:r>
      <w:r w:rsidRPr="00E41FEE">
        <w:rPr>
          <w:b/>
          <w:lang w:val="lt-LT"/>
        </w:rPr>
        <w:t xml:space="preserve">SUDARYMO  </w:t>
      </w:r>
    </w:p>
    <w:p w14:paraId="0F5CB952" w14:textId="77777777"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3E4944" w14:textId="15E02B0D" w:rsidR="00854EED" w:rsidRPr="00E41FEE" w:rsidRDefault="00263E55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>20</w:t>
      </w:r>
      <w:r w:rsidR="00163B3E">
        <w:rPr>
          <w:rFonts w:ascii="Times New Roman" w:hAnsi="Times New Roman"/>
          <w:sz w:val="24"/>
          <w:szCs w:val="24"/>
          <w:lang w:val="lt-LT"/>
        </w:rPr>
        <w:t>2</w:t>
      </w:r>
      <w:r w:rsidR="0007012D">
        <w:rPr>
          <w:rFonts w:ascii="Times New Roman" w:hAnsi="Times New Roman"/>
          <w:sz w:val="24"/>
          <w:szCs w:val="24"/>
          <w:lang w:val="lt-LT"/>
        </w:rPr>
        <w:t>2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7012D">
        <w:rPr>
          <w:rFonts w:ascii="Times New Roman" w:hAnsi="Times New Roman"/>
          <w:sz w:val="24"/>
          <w:szCs w:val="24"/>
          <w:lang w:val="lt-LT"/>
        </w:rPr>
        <w:t>kovo</w:t>
      </w:r>
      <w:r w:rsidR="005C192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4EED" w:rsidRPr="00E41FEE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854EED" w:rsidRPr="00E41FEE">
        <w:rPr>
          <w:rFonts w:ascii="Times New Roman" w:hAnsi="Times New Roman"/>
          <w:sz w:val="24"/>
          <w:lang w:val="lt-LT"/>
        </w:rPr>
        <w:t>Nr. MT-</w:t>
      </w:r>
    </w:p>
    <w:p w14:paraId="378DA4AC" w14:textId="77777777" w:rsidR="00854EED" w:rsidRPr="00E41FEE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Šakiai</w:t>
      </w:r>
    </w:p>
    <w:p w14:paraId="4FF334C6" w14:textId="77777777"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03C650C" w14:textId="77777777"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7FD6462" w14:textId="10D7945E" w:rsidR="00854EED" w:rsidRPr="0007012D" w:rsidRDefault="00854EED" w:rsidP="00740EC0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7012D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 w:rsidR="00163B3E" w:rsidRPr="0007012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7012D">
        <w:rPr>
          <w:rFonts w:ascii="Times New Roman" w:hAnsi="Times New Roman"/>
          <w:sz w:val="24"/>
          <w:szCs w:val="24"/>
          <w:lang w:val="lt-LT"/>
        </w:rPr>
        <w:t>20 straipsnio 5 dalimi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, „Tūkstantmečio mokyklų“ programos, patvirtintos Lietuvos Respublikos švietimo, kultūros ir sporto ministr</w:t>
      </w:r>
      <w:r w:rsidR="00DB4AD8">
        <w:rPr>
          <w:rFonts w:ascii="Times New Roman" w:hAnsi="Times New Roman"/>
          <w:sz w:val="24"/>
          <w:szCs w:val="24"/>
          <w:lang w:val="lt-LT"/>
        </w:rPr>
        <w:t>o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 xml:space="preserve"> 2022 m. sausio 31 d. Nr.</w:t>
      </w:r>
      <w:r w:rsidR="00B52E51">
        <w:rPr>
          <w:rFonts w:ascii="Times New Roman" w:hAnsi="Times New Roman"/>
          <w:sz w:val="24"/>
          <w:szCs w:val="24"/>
          <w:lang w:val="lt-LT"/>
        </w:rPr>
        <w:t xml:space="preserve"> V-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 xml:space="preserve"> 137 „Dėl „Tūkstantmečio mokyklų“ programos patvirtinimo</w:t>
      </w:r>
      <w:r w:rsidR="00DB4AD8">
        <w:rPr>
          <w:rFonts w:ascii="Times New Roman" w:hAnsi="Times New Roman"/>
          <w:sz w:val="24"/>
          <w:szCs w:val="24"/>
          <w:lang w:val="lt-LT"/>
        </w:rPr>
        <w:t xml:space="preserve">“ 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12.2 p</w:t>
      </w:r>
      <w:r w:rsidR="00DB4AD8">
        <w:rPr>
          <w:rFonts w:ascii="Times New Roman" w:hAnsi="Times New Roman"/>
          <w:sz w:val="24"/>
          <w:szCs w:val="24"/>
          <w:lang w:val="lt-LT"/>
        </w:rPr>
        <w:t>apunkčiu</w:t>
      </w:r>
      <w:r w:rsidR="00740EC0">
        <w:rPr>
          <w:rFonts w:ascii="Times New Roman" w:hAnsi="Times New Roman"/>
          <w:sz w:val="24"/>
          <w:szCs w:val="24"/>
          <w:lang w:val="lt-LT"/>
        </w:rPr>
        <w:t>,</w:t>
      </w:r>
      <w:r w:rsidR="00263E55" w:rsidRPr="0007012D">
        <w:rPr>
          <w:rFonts w:ascii="Times New Roman" w:hAnsi="Times New Roman"/>
          <w:sz w:val="24"/>
          <w:szCs w:val="24"/>
          <w:lang w:val="lt-LT"/>
        </w:rPr>
        <w:t xml:space="preserve"> bei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 xml:space="preserve"> atsižvelgdamas į Šakių rajono </w:t>
      </w:r>
      <w:r w:rsidR="004A4EC4" w:rsidRPr="0007012D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>administracijos direktoriaus 20</w:t>
      </w:r>
      <w:r w:rsidR="00163B3E" w:rsidRPr="0007012D">
        <w:rPr>
          <w:rFonts w:ascii="Times New Roman" w:hAnsi="Times New Roman"/>
          <w:sz w:val="24"/>
          <w:szCs w:val="24"/>
          <w:lang w:val="lt-LT"/>
        </w:rPr>
        <w:t>2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2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kovo 4</w:t>
      </w:r>
      <w:r w:rsidR="004A4EC4" w:rsidRPr="000701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>d. įsakymą Nr. AT-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184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 xml:space="preserve"> „Dėl delegavimo į mero potvarkiu sudaromą </w:t>
      </w:r>
      <w:r w:rsidR="0007012D" w:rsidRPr="0007012D">
        <w:rPr>
          <w:rFonts w:ascii="Times New Roman" w:hAnsi="Times New Roman"/>
          <w:sz w:val="24"/>
          <w:szCs w:val="24"/>
          <w:lang w:val="lt-LT"/>
        </w:rPr>
        <w:t>darbo grupę</w:t>
      </w:r>
      <w:r w:rsidR="005C1920" w:rsidRPr="0007012D">
        <w:rPr>
          <w:rFonts w:ascii="Times New Roman" w:hAnsi="Times New Roman"/>
          <w:sz w:val="24"/>
          <w:szCs w:val="24"/>
          <w:lang w:val="lt-LT"/>
        </w:rPr>
        <w:t>“</w:t>
      </w:r>
      <w:r w:rsidR="00163B3E" w:rsidRPr="0007012D">
        <w:rPr>
          <w:rFonts w:ascii="Times New Roman" w:hAnsi="Times New Roman"/>
          <w:sz w:val="24"/>
          <w:szCs w:val="24"/>
          <w:lang w:val="lt-LT"/>
        </w:rPr>
        <w:t>,</w:t>
      </w:r>
    </w:p>
    <w:p w14:paraId="277AA001" w14:textId="77777777" w:rsidR="009A62D0" w:rsidRDefault="0007012D" w:rsidP="0007012D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 w:rsidRPr="0007012D">
        <w:rPr>
          <w:rFonts w:ascii="Times New Roman" w:hAnsi="Times New Roman"/>
          <w:spacing w:val="40"/>
          <w:szCs w:val="24"/>
        </w:rPr>
        <w:t>sudarau</w:t>
      </w:r>
      <w:r w:rsidRPr="0007012D">
        <w:rPr>
          <w:rFonts w:ascii="Times New Roman" w:hAnsi="Times New Roman"/>
        </w:rPr>
        <w:t xml:space="preserve"> rajono</w:t>
      </w:r>
      <w:r>
        <w:rPr>
          <w:rFonts w:ascii="Times New Roman" w:hAnsi="Times New Roman"/>
        </w:rPr>
        <w:t xml:space="preserve"> </w:t>
      </w:r>
      <w:r w:rsidRPr="0007012D">
        <w:rPr>
          <w:rFonts w:ascii="Times New Roman" w:hAnsi="Times New Roman"/>
        </w:rPr>
        <w:t>savivaldybės švietimo pažangos plano rengimo, plano įgyvendinimo bei</w:t>
      </w:r>
    </w:p>
    <w:p w14:paraId="16F44CED" w14:textId="1BAAEB04" w:rsidR="0007012D" w:rsidRPr="0007012D" w:rsidRDefault="009A62D0" w:rsidP="0007012D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="0007012D" w:rsidRPr="0007012D">
        <w:rPr>
          <w:rFonts w:ascii="Times New Roman" w:hAnsi="Times New Roman"/>
        </w:rPr>
        <w:t>Tūkstantmečio mokyklų“ programos įgyvendinimo darbo grupę:</w:t>
      </w:r>
    </w:p>
    <w:p w14:paraId="3537D66C" w14:textId="7B88E420" w:rsidR="0007012D" w:rsidRPr="0007012D" w:rsidRDefault="0007012D" w:rsidP="00740EC0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Darius </w:t>
      </w:r>
      <w:proofErr w:type="spellStart"/>
      <w:r w:rsidRPr="0007012D">
        <w:rPr>
          <w:rFonts w:ascii="Times New Roman" w:hAnsi="Times New Roman"/>
          <w:szCs w:val="24"/>
        </w:rPr>
        <w:t>Jakavičius</w:t>
      </w:r>
      <w:proofErr w:type="spellEnd"/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 xml:space="preserve">– Šakių rajono savivaldybės mero pavaduotojas, </w:t>
      </w:r>
    </w:p>
    <w:p w14:paraId="3A29BB29" w14:textId="2D6ADDD2" w:rsidR="0007012D" w:rsidRPr="0007012D" w:rsidRDefault="0007012D" w:rsidP="0007012D">
      <w:pPr>
        <w:pStyle w:val="Pavadinimas"/>
        <w:spacing w:before="0" w:line="360" w:lineRule="auto"/>
        <w:ind w:left="426" w:firstLine="141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                                                   </w:t>
      </w:r>
      <w:r w:rsidR="00DB4AD8">
        <w:rPr>
          <w:rFonts w:ascii="Times New Roman" w:hAnsi="Times New Roman"/>
          <w:szCs w:val="24"/>
        </w:rPr>
        <w:t>d</w:t>
      </w:r>
      <w:r w:rsidRPr="0007012D">
        <w:rPr>
          <w:rFonts w:ascii="Times New Roman" w:hAnsi="Times New Roman"/>
          <w:szCs w:val="24"/>
        </w:rPr>
        <w:t>arbo grupės pirmininkas;</w:t>
      </w:r>
    </w:p>
    <w:p w14:paraId="6DFDEA22" w14:textId="6D8B1338" w:rsidR="0007012D" w:rsidRPr="0007012D" w:rsidRDefault="009A62D0" w:rsidP="009A62D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7012D" w:rsidRPr="0007012D">
        <w:rPr>
          <w:rFonts w:ascii="Times New Roman" w:hAnsi="Times New Roman"/>
          <w:szCs w:val="24"/>
        </w:rPr>
        <w:t xml:space="preserve">Darius </w:t>
      </w:r>
      <w:proofErr w:type="spellStart"/>
      <w:r w:rsidR="0007012D" w:rsidRPr="0007012D">
        <w:rPr>
          <w:rFonts w:ascii="Times New Roman" w:hAnsi="Times New Roman"/>
          <w:szCs w:val="24"/>
        </w:rPr>
        <w:t>Aštrauskas</w:t>
      </w:r>
      <w:proofErr w:type="spellEnd"/>
      <w:r w:rsidR="0007012D" w:rsidRPr="0007012D"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 xml:space="preserve">           </w:t>
      </w:r>
      <w:r w:rsidR="0007012D" w:rsidRPr="0007012D">
        <w:rPr>
          <w:rFonts w:ascii="Times New Roman" w:hAnsi="Times New Roman"/>
          <w:szCs w:val="24"/>
        </w:rPr>
        <w:t xml:space="preserve">– Šakių rajono savivaldybės Švietimo, kultūros ir sporto    </w:t>
      </w:r>
    </w:p>
    <w:p w14:paraId="410C1D2D" w14:textId="098A9D3C" w:rsidR="0007012D" w:rsidRPr="0007012D" w:rsidRDefault="009A62D0" w:rsidP="009A62D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</w:t>
      </w:r>
      <w:r w:rsidR="0007012D" w:rsidRPr="0007012D">
        <w:rPr>
          <w:rFonts w:ascii="Times New Roman" w:hAnsi="Times New Roman"/>
          <w:szCs w:val="24"/>
        </w:rPr>
        <w:t>skyriaus vedėjas;</w:t>
      </w:r>
    </w:p>
    <w:p w14:paraId="08C826E3" w14:textId="0EB48DB2" w:rsidR="0007012D" w:rsidRPr="0007012D" w:rsidRDefault="0007012D" w:rsidP="00740EC0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Ingrida </w:t>
      </w:r>
      <w:proofErr w:type="spellStart"/>
      <w:r w:rsidRPr="0007012D">
        <w:rPr>
          <w:rFonts w:ascii="Times New Roman" w:hAnsi="Times New Roman"/>
          <w:szCs w:val="24"/>
        </w:rPr>
        <w:t>Kasparavičienė</w:t>
      </w:r>
      <w:proofErr w:type="spellEnd"/>
      <w:r w:rsidRPr="0007012D">
        <w:rPr>
          <w:rFonts w:ascii="Times New Roman" w:hAnsi="Times New Roman"/>
          <w:szCs w:val="24"/>
        </w:rPr>
        <w:t xml:space="preserve"> </w:t>
      </w:r>
      <w:r w:rsidRPr="0007012D">
        <w:rPr>
          <w:rFonts w:ascii="Times New Roman" w:hAnsi="Times New Roman"/>
          <w:szCs w:val="24"/>
        </w:rPr>
        <w:tab/>
        <w:t xml:space="preserve">– Šakių rajono savivaldybės Švietimo, kultūros ir sporto    </w:t>
      </w:r>
    </w:p>
    <w:p w14:paraId="01887649" w14:textId="545C29DD" w:rsidR="0007012D" w:rsidRPr="0007012D" w:rsidRDefault="0007012D" w:rsidP="0007012D">
      <w:pPr>
        <w:pStyle w:val="Pavadinimas"/>
        <w:spacing w:before="0" w:line="360" w:lineRule="auto"/>
        <w:ind w:left="426" w:firstLine="992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 </w:t>
      </w:r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>skyriaus vyriausioji specialistė;</w:t>
      </w:r>
    </w:p>
    <w:p w14:paraId="6B2E7B40" w14:textId="49C36A1A" w:rsidR="0007012D" w:rsidRPr="0007012D" w:rsidRDefault="0007012D" w:rsidP="00740EC0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Gintaras </w:t>
      </w:r>
      <w:proofErr w:type="spellStart"/>
      <w:r w:rsidRPr="0007012D">
        <w:rPr>
          <w:rFonts w:ascii="Times New Roman" w:hAnsi="Times New Roman"/>
          <w:szCs w:val="24"/>
        </w:rPr>
        <w:t>Demenius</w:t>
      </w:r>
      <w:proofErr w:type="spellEnd"/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 xml:space="preserve">– Šakių rajono savivaldybės Švietimo, kultūros ir sporto    </w:t>
      </w:r>
    </w:p>
    <w:p w14:paraId="713B30F2" w14:textId="45B51AFB" w:rsidR="0007012D" w:rsidRPr="0007012D" w:rsidRDefault="0007012D" w:rsidP="0007012D">
      <w:pPr>
        <w:pStyle w:val="Pavadinimas"/>
        <w:spacing w:before="0" w:line="360" w:lineRule="auto"/>
        <w:ind w:left="448" w:firstLine="992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 </w:t>
      </w:r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>skyriaus vyriausiasis specialistas;</w:t>
      </w:r>
    </w:p>
    <w:p w14:paraId="06D1B279" w14:textId="552F0B51" w:rsidR="0007012D" w:rsidRPr="0007012D" w:rsidRDefault="00740EC0" w:rsidP="00740EC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7012D" w:rsidRPr="0007012D">
        <w:rPr>
          <w:rFonts w:ascii="Times New Roman" w:hAnsi="Times New Roman"/>
          <w:szCs w:val="24"/>
        </w:rPr>
        <w:t xml:space="preserve">Jolita </w:t>
      </w:r>
      <w:proofErr w:type="spellStart"/>
      <w:r w:rsidR="0007012D" w:rsidRPr="0007012D">
        <w:rPr>
          <w:rFonts w:ascii="Times New Roman" w:hAnsi="Times New Roman"/>
          <w:szCs w:val="24"/>
        </w:rPr>
        <w:t>Leščinskaitė</w:t>
      </w:r>
      <w:proofErr w:type="spellEnd"/>
      <w:r w:rsidR="0007012D" w:rsidRPr="0007012D">
        <w:rPr>
          <w:rFonts w:ascii="Times New Roman" w:hAnsi="Times New Roman"/>
          <w:szCs w:val="24"/>
        </w:rPr>
        <w:tab/>
      </w:r>
      <w:r w:rsidR="0007012D" w:rsidRPr="0007012D">
        <w:rPr>
          <w:rFonts w:ascii="Times New Roman" w:hAnsi="Times New Roman"/>
          <w:szCs w:val="24"/>
        </w:rPr>
        <w:tab/>
        <w:t>– Griškabūdžio gimnazijos direktoriaus pavaduotoja;</w:t>
      </w:r>
    </w:p>
    <w:p w14:paraId="35B8777E" w14:textId="7A74321F" w:rsidR="0007012D" w:rsidRPr="0007012D" w:rsidRDefault="00740EC0" w:rsidP="00740EC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7012D" w:rsidRPr="0007012D">
        <w:rPr>
          <w:rFonts w:ascii="Times New Roman" w:hAnsi="Times New Roman"/>
          <w:szCs w:val="24"/>
        </w:rPr>
        <w:t>Birutė Adomavičienė</w:t>
      </w:r>
      <w:r w:rsidR="0007012D" w:rsidRPr="0007012D">
        <w:rPr>
          <w:rFonts w:ascii="Times New Roman" w:hAnsi="Times New Roman"/>
          <w:szCs w:val="24"/>
        </w:rPr>
        <w:tab/>
      </w:r>
      <w:r w:rsidR="0007012D" w:rsidRPr="0007012D">
        <w:rPr>
          <w:rFonts w:ascii="Times New Roman" w:hAnsi="Times New Roman"/>
          <w:szCs w:val="24"/>
        </w:rPr>
        <w:tab/>
        <w:t xml:space="preserve">– Kudirkos Naumiesčio Vinco Kudirkos gimnazijos   </w:t>
      </w:r>
    </w:p>
    <w:p w14:paraId="00CCE4B5" w14:textId="25BEB93A" w:rsidR="0007012D" w:rsidRPr="0007012D" w:rsidRDefault="00740EC0" w:rsidP="00740EC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d</w:t>
      </w:r>
      <w:r w:rsidR="0007012D" w:rsidRPr="0007012D">
        <w:rPr>
          <w:rFonts w:ascii="Times New Roman" w:hAnsi="Times New Roman"/>
          <w:szCs w:val="24"/>
        </w:rPr>
        <w:t>irektoriaus pavaduotoja;</w:t>
      </w:r>
    </w:p>
    <w:p w14:paraId="4F6EB59E" w14:textId="77777777" w:rsidR="0007012D" w:rsidRPr="0007012D" w:rsidRDefault="0007012D" w:rsidP="00740EC0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>Alina Staniulienė</w:t>
      </w:r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 xml:space="preserve">– Lukšių Vinco Grybo gimnazijos </w:t>
      </w:r>
      <w:proofErr w:type="spellStart"/>
      <w:r w:rsidRPr="0007012D">
        <w:rPr>
          <w:rFonts w:ascii="Times New Roman" w:hAnsi="Times New Roman"/>
          <w:szCs w:val="24"/>
        </w:rPr>
        <w:t>gimnazijos</w:t>
      </w:r>
      <w:proofErr w:type="spellEnd"/>
      <w:r w:rsidRPr="0007012D">
        <w:rPr>
          <w:rFonts w:ascii="Times New Roman" w:hAnsi="Times New Roman"/>
          <w:szCs w:val="24"/>
        </w:rPr>
        <w:t xml:space="preserve"> </w:t>
      </w:r>
    </w:p>
    <w:p w14:paraId="653A3B46" w14:textId="2D991C40" w:rsidR="0007012D" w:rsidRPr="0007012D" w:rsidRDefault="00740EC0" w:rsidP="00740EC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</w:t>
      </w:r>
      <w:r w:rsidR="0007012D" w:rsidRPr="0007012D">
        <w:rPr>
          <w:rFonts w:ascii="Times New Roman" w:hAnsi="Times New Roman"/>
          <w:szCs w:val="24"/>
        </w:rPr>
        <w:t>direktoriaus pavaduotoja;</w:t>
      </w:r>
    </w:p>
    <w:p w14:paraId="0600DFAC" w14:textId="77777777" w:rsidR="0007012D" w:rsidRPr="0007012D" w:rsidRDefault="0007012D" w:rsidP="00373D9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07012D">
        <w:rPr>
          <w:rFonts w:ascii="Times New Roman" w:hAnsi="Times New Roman"/>
          <w:szCs w:val="24"/>
        </w:rPr>
        <w:t xml:space="preserve">Irena </w:t>
      </w:r>
      <w:proofErr w:type="spellStart"/>
      <w:r w:rsidRPr="0007012D">
        <w:rPr>
          <w:rFonts w:ascii="Times New Roman" w:hAnsi="Times New Roman"/>
          <w:szCs w:val="24"/>
        </w:rPr>
        <w:t>Piečiukaitienė</w:t>
      </w:r>
      <w:proofErr w:type="spellEnd"/>
      <w:r w:rsidRPr="0007012D">
        <w:rPr>
          <w:rFonts w:ascii="Times New Roman" w:hAnsi="Times New Roman"/>
          <w:szCs w:val="24"/>
        </w:rPr>
        <w:tab/>
      </w:r>
      <w:r w:rsidRPr="0007012D">
        <w:rPr>
          <w:rFonts w:ascii="Times New Roman" w:hAnsi="Times New Roman"/>
          <w:szCs w:val="24"/>
        </w:rPr>
        <w:tab/>
        <w:t>– Šakių „Žiburio“ gimnazijos direktoriaus pavaduotoja;</w:t>
      </w:r>
    </w:p>
    <w:p w14:paraId="6A918AE5" w14:textId="61DD3A2D" w:rsidR="0007012D" w:rsidRDefault="00373D9B" w:rsidP="00740EC0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7012D" w:rsidRPr="0007012D">
        <w:rPr>
          <w:rFonts w:ascii="Times New Roman" w:hAnsi="Times New Roman"/>
          <w:szCs w:val="24"/>
        </w:rPr>
        <w:t xml:space="preserve">Vilma </w:t>
      </w:r>
      <w:proofErr w:type="spellStart"/>
      <w:r w:rsidR="0007012D" w:rsidRPr="0007012D">
        <w:rPr>
          <w:rFonts w:ascii="Times New Roman" w:hAnsi="Times New Roman"/>
          <w:szCs w:val="24"/>
        </w:rPr>
        <w:t>Frančiakienė</w:t>
      </w:r>
      <w:proofErr w:type="spellEnd"/>
      <w:r w:rsidR="0007012D" w:rsidRPr="0007012D">
        <w:rPr>
          <w:rFonts w:ascii="Times New Roman" w:hAnsi="Times New Roman"/>
          <w:szCs w:val="24"/>
        </w:rPr>
        <w:tab/>
      </w:r>
      <w:r w:rsidR="0007012D" w:rsidRPr="0007012D">
        <w:rPr>
          <w:rFonts w:ascii="Times New Roman" w:hAnsi="Times New Roman"/>
          <w:szCs w:val="24"/>
        </w:rPr>
        <w:tab/>
        <w:t>– Šakių „Varpo“ mokyklos mokytoja metodinin</w:t>
      </w:r>
      <w:r w:rsidR="00740EC0">
        <w:rPr>
          <w:rFonts w:ascii="Times New Roman" w:hAnsi="Times New Roman"/>
          <w:szCs w:val="24"/>
        </w:rPr>
        <w:t>kė</w:t>
      </w:r>
      <w:r>
        <w:rPr>
          <w:rFonts w:ascii="Times New Roman" w:hAnsi="Times New Roman"/>
          <w:szCs w:val="24"/>
        </w:rPr>
        <w:t>.</w:t>
      </w:r>
    </w:p>
    <w:p w14:paraId="033A8469" w14:textId="6C8A62FB" w:rsidR="00854EED" w:rsidRPr="00E41FEE" w:rsidRDefault="00854EED" w:rsidP="0007012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lang w:val="lt-LT"/>
        </w:rPr>
        <w:tab/>
        <w:t xml:space="preserve"> </w:t>
      </w:r>
    </w:p>
    <w:p w14:paraId="76F655C1" w14:textId="77777777" w:rsidR="00854EED" w:rsidRPr="00E41FEE" w:rsidRDefault="00854EE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E41FEE">
        <w:rPr>
          <w:rFonts w:ascii="Times New Roman" w:hAnsi="Times New Roman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="00686303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6344D45C" w14:textId="00948501" w:rsidR="00854EED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CBF3687" w14:textId="26DF7D17" w:rsidR="00092C5B" w:rsidRDefault="00092C5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CEB5A4" w14:textId="231B5010" w:rsidR="00092C5B" w:rsidRDefault="00092C5B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9E602F9" w14:textId="77777777" w:rsidR="0007012D" w:rsidRDefault="0007012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293B8F1" w14:textId="68B1D930"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lastRenderedPageBreak/>
        <w:t>Parengė</w:t>
      </w:r>
    </w:p>
    <w:p w14:paraId="582AE87D" w14:textId="093F8205" w:rsidR="003059F1" w:rsidRDefault="005C192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Švietimo, </w:t>
      </w:r>
      <w:r w:rsidR="00163B3E">
        <w:rPr>
          <w:rFonts w:ascii="Times New Roman" w:hAnsi="Times New Roman"/>
          <w:sz w:val="24"/>
          <w:lang w:val="lt-LT"/>
        </w:rPr>
        <w:t xml:space="preserve">kultūros ir </w:t>
      </w:r>
      <w:r>
        <w:rPr>
          <w:rFonts w:ascii="Times New Roman" w:hAnsi="Times New Roman"/>
          <w:sz w:val="24"/>
          <w:lang w:val="lt-LT"/>
        </w:rPr>
        <w:t>sporto</w:t>
      </w:r>
      <w:r w:rsidR="00163B3E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skyriaus</w:t>
      </w:r>
    </w:p>
    <w:p w14:paraId="0125F5AE" w14:textId="2E9BB79B" w:rsidR="00854EED" w:rsidRPr="00E41FEE" w:rsidRDefault="005C192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vyriausiasis specialistas</w:t>
      </w:r>
    </w:p>
    <w:p w14:paraId="284EC7C3" w14:textId="77777777" w:rsidR="005C1920" w:rsidRDefault="005C192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525C7A" w14:textId="77777777" w:rsidR="00854EED" w:rsidRPr="00E41FEE" w:rsidRDefault="005C1920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Gintaras </w:t>
      </w:r>
      <w:proofErr w:type="spellStart"/>
      <w:r>
        <w:rPr>
          <w:rFonts w:ascii="Times New Roman" w:hAnsi="Times New Roman"/>
          <w:sz w:val="24"/>
          <w:lang w:val="lt-LT"/>
        </w:rPr>
        <w:t>Demenius</w:t>
      </w:r>
      <w:proofErr w:type="spellEnd"/>
      <w:r w:rsidR="00854EED" w:rsidRPr="00E41FEE">
        <w:rPr>
          <w:rFonts w:ascii="Times New Roman" w:hAnsi="Times New Roman"/>
          <w:sz w:val="24"/>
          <w:lang w:val="lt-LT"/>
        </w:rPr>
        <w:t xml:space="preserve"> </w:t>
      </w:r>
    </w:p>
    <w:p w14:paraId="7FB2BB73" w14:textId="452C2CD7" w:rsidR="00854EED" w:rsidRPr="00E41FEE" w:rsidRDefault="005D0EF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20</w:t>
      </w:r>
      <w:r w:rsidR="00163B3E">
        <w:rPr>
          <w:rFonts w:ascii="Times New Roman" w:hAnsi="Times New Roman"/>
          <w:sz w:val="24"/>
          <w:lang w:val="lt-LT"/>
        </w:rPr>
        <w:t>2</w:t>
      </w:r>
      <w:r w:rsidR="0007012D">
        <w:rPr>
          <w:rFonts w:ascii="Times New Roman" w:hAnsi="Times New Roman"/>
          <w:sz w:val="24"/>
          <w:lang w:val="lt-LT"/>
        </w:rPr>
        <w:t>2</w:t>
      </w:r>
      <w:r w:rsidRPr="00E41FEE">
        <w:rPr>
          <w:rFonts w:ascii="Times New Roman" w:hAnsi="Times New Roman"/>
          <w:sz w:val="24"/>
          <w:lang w:val="lt-LT"/>
        </w:rPr>
        <w:t>-</w:t>
      </w:r>
      <w:r w:rsidR="0007012D">
        <w:rPr>
          <w:rFonts w:ascii="Times New Roman" w:hAnsi="Times New Roman"/>
          <w:sz w:val="24"/>
          <w:lang w:val="lt-LT"/>
        </w:rPr>
        <w:t>03</w:t>
      </w:r>
      <w:r w:rsidRPr="00E41FEE">
        <w:rPr>
          <w:rFonts w:ascii="Times New Roman" w:hAnsi="Times New Roman"/>
          <w:sz w:val="24"/>
          <w:lang w:val="lt-LT"/>
        </w:rPr>
        <w:t>-</w:t>
      </w:r>
      <w:r w:rsidR="00452407">
        <w:rPr>
          <w:rFonts w:ascii="Times New Roman" w:hAnsi="Times New Roman"/>
          <w:sz w:val="24"/>
          <w:lang w:val="lt-LT"/>
        </w:rPr>
        <w:t>0</w:t>
      </w:r>
      <w:r w:rsidR="0007012D">
        <w:rPr>
          <w:rFonts w:ascii="Times New Roman" w:hAnsi="Times New Roman"/>
          <w:sz w:val="24"/>
          <w:lang w:val="lt-LT"/>
        </w:rPr>
        <w:t>4</w:t>
      </w:r>
    </w:p>
    <w:sectPr w:rsidR="00854EED" w:rsidRPr="00E41FEE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E30DE" w14:textId="77777777" w:rsidR="000E5327" w:rsidRDefault="000E5327">
      <w:r>
        <w:separator/>
      </w:r>
    </w:p>
  </w:endnote>
  <w:endnote w:type="continuationSeparator" w:id="0">
    <w:p w14:paraId="59673AE0" w14:textId="77777777" w:rsidR="000E5327" w:rsidRDefault="000E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CF78A" w14:textId="77777777" w:rsidR="00854EED" w:rsidRPr="00DB17C8" w:rsidRDefault="007F67FB">
    <w:pPr>
      <w:pStyle w:val="Porat"/>
      <w:jc w:val="right"/>
      <w:rPr>
        <w:sz w:val="12"/>
        <w:szCs w:val="12"/>
      </w:rPr>
    </w:pPr>
    <w:r w:rsidRPr="00DB17C8">
      <w:rPr>
        <w:sz w:val="12"/>
        <w:szCs w:val="12"/>
      </w:rPr>
      <w:fldChar w:fldCharType="begin"/>
    </w:r>
    <w:r w:rsidRPr="00DB17C8">
      <w:rPr>
        <w:sz w:val="12"/>
        <w:szCs w:val="12"/>
      </w:rPr>
      <w:instrText xml:space="preserve"> FILENAME \p \* MERGEFORMAT </w:instrText>
    </w:r>
    <w:r w:rsidRPr="00DB17C8">
      <w:rPr>
        <w:sz w:val="12"/>
        <w:szCs w:val="12"/>
      </w:rPr>
      <w:fldChar w:fldCharType="separate"/>
    </w:r>
    <w:r w:rsidR="00E41FEE">
      <w:rPr>
        <w:noProof/>
        <w:sz w:val="12"/>
        <w:szCs w:val="12"/>
      </w:rPr>
      <w:t>D:\dokumentai\2017\Raštai\10_neformaliojo potvarkis.docx</w:t>
    </w:r>
    <w:r w:rsidRPr="00DB17C8">
      <w:rPr>
        <w:noProof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D96D" w14:textId="77777777" w:rsidR="000E5327" w:rsidRDefault="000E5327">
      <w:r>
        <w:separator/>
      </w:r>
    </w:p>
  </w:footnote>
  <w:footnote w:type="continuationSeparator" w:id="0">
    <w:p w14:paraId="5D81A4A9" w14:textId="77777777" w:rsidR="000E5327" w:rsidRDefault="000E5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7EAF"/>
    <w:rsid w:val="000174AC"/>
    <w:rsid w:val="000221F7"/>
    <w:rsid w:val="00032E2C"/>
    <w:rsid w:val="000421D9"/>
    <w:rsid w:val="0007012D"/>
    <w:rsid w:val="00080707"/>
    <w:rsid w:val="00092C5B"/>
    <w:rsid w:val="00093E2D"/>
    <w:rsid w:val="00095AFA"/>
    <w:rsid w:val="00097933"/>
    <w:rsid w:val="000A3243"/>
    <w:rsid w:val="000C2499"/>
    <w:rsid w:val="000C3F2E"/>
    <w:rsid w:val="000D4001"/>
    <w:rsid w:val="000D64BF"/>
    <w:rsid w:val="000E5327"/>
    <w:rsid w:val="000E742E"/>
    <w:rsid w:val="00121ECA"/>
    <w:rsid w:val="001277F3"/>
    <w:rsid w:val="00146E5A"/>
    <w:rsid w:val="001615E3"/>
    <w:rsid w:val="00163B3E"/>
    <w:rsid w:val="001B715A"/>
    <w:rsid w:val="001F7C5A"/>
    <w:rsid w:val="0021201E"/>
    <w:rsid w:val="002131F2"/>
    <w:rsid w:val="00242B12"/>
    <w:rsid w:val="00256DCA"/>
    <w:rsid w:val="00263E55"/>
    <w:rsid w:val="0027496B"/>
    <w:rsid w:val="002C4182"/>
    <w:rsid w:val="002C504D"/>
    <w:rsid w:val="002D345B"/>
    <w:rsid w:val="002E4E94"/>
    <w:rsid w:val="002F26A9"/>
    <w:rsid w:val="003059F1"/>
    <w:rsid w:val="0032022C"/>
    <w:rsid w:val="00323500"/>
    <w:rsid w:val="00327AAE"/>
    <w:rsid w:val="00343764"/>
    <w:rsid w:val="00343B9F"/>
    <w:rsid w:val="00373D9B"/>
    <w:rsid w:val="003B4A39"/>
    <w:rsid w:val="003C1F49"/>
    <w:rsid w:val="003E7F80"/>
    <w:rsid w:val="003F4064"/>
    <w:rsid w:val="004072B1"/>
    <w:rsid w:val="004153D0"/>
    <w:rsid w:val="00417DC1"/>
    <w:rsid w:val="00434A6F"/>
    <w:rsid w:val="00452407"/>
    <w:rsid w:val="004533D6"/>
    <w:rsid w:val="00457445"/>
    <w:rsid w:val="004671A4"/>
    <w:rsid w:val="00485C72"/>
    <w:rsid w:val="00490D1A"/>
    <w:rsid w:val="004A4EC4"/>
    <w:rsid w:val="004D1CE6"/>
    <w:rsid w:val="004D1DD7"/>
    <w:rsid w:val="004F70FE"/>
    <w:rsid w:val="00507D88"/>
    <w:rsid w:val="005168F4"/>
    <w:rsid w:val="00521DF7"/>
    <w:rsid w:val="00536BFB"/>
    <w:rsid w:val="00550054"/>
    <w:rsid w:val="00551B33"/>
    <w:rsid w:val="005521C1"/>
    <w:rsid w:val="00561B3F"/>
    <w:rsid w:val="00570690"/>
    <w:rsid w:val="005736F6"/>
    <w:rsid w:val="00595CB9"/>
    <w:rsid w:val="005A36D8"/>
    <w:rsid w:val="005A3811"/>
    <w:rsid w:val="005C1920"/>
    <w:rsid w:val="005C786E"/>
    <w:rsid w:val="005D0EF4"/>
    <w:rsid w:val="005E150F"/>
    <w:rsid w:val="005E6714"/>
    <w:rsid w:val="00604F8B"/>
    <w:rsid w:val="00615CE1"/>
    <w:rsid w:val="0062757D"/>
    <w:rsid w:val="00652292"/>
    <w:rsid w:val="00686303"/>
    <w:rsid w:val="006A42C6"/>
    <w:rsid w:val="006A4713"/>
    <w:rsid w:val="006B1B85"/>
    <w:rsid w:val="006B5879"/>
    <w:rsid w:val="006B7468"/>
    <w:rsid w:val="006C6CE0"/>
    <w:rsid w:val="006E7715"/>
    <w:rsid w:val="00707F79"/>
    <w:rsid w:val="007104DF"/>
    <w:rsid w:val="00710D45"/>
    <w:rsid w:val="00716B42"/>
    <w:rsid w:val="00731E6B"/>
    <w:rsid w:val="00740EC0"/>
    <w:rsid w:val="0077411A"/>
    <w:rsid w:val="007808A1"/>
    <w:rsid w:val="0078634F"/>
    <w:rsid w:val="0079183E"/>
    <w:rsid w:val="007B579D"/>
    <w:rsid w:val="007C10CA"/>
    <w:rsid w:val="007C2FEB"/>
    <w:rsid w:val="007F67FB"/>
    <w:rsid w:val="00807372"/>
    <w:rsid w:val="00812BC5"/>
    <w:rsid w:val="008201E6"/>
    <w:rsid w:val="008254B7"/>
    <w:rsid w:val="0082606A"/>
    <w:rsid w:val="008353B2"/>
    <w:rsid w:val="00854EED"/>
    <w:rsid w:val="00887CC9"/>
    <w:rsid w:val="008A7C91"/>
    <w:rsid w:val="008B4F1D"/>
    <w:rsid w:val="008D2419"/>
    <w:rsid w:val="008D6F1D"/>
    <w:rsid w:val="008E6A6C"/>
    <w:rsid w:val="008F23D0"/>
    <w:rsid w:val="008F422D"/>
    <w:rsid w:val="008F5FB6"/>
    <w:rsid w:val="00940956"/>
    <w:rsid w:val="00960242"/>
    <w:rsid w:val="00980DFB"/>
    <w:rsid w:val="0098717D"/>
    <w:rsid w:val="00990AD0"/>
    <w:rsid w:val="00990FED"/>
    <w:rsid w:val="009943FB"/>
    <w:rsid w:val="009A38F3"/>
    <w:rsid w:val="009A62D0"/>
    <w:rsid w:val="009C0794"/>
    <w:rsid w:val="009D502C"/>
    <w:rsid w:val="009E7128"/>
    <w:rsid w:val="00A11100"/>
    <w:rsid w:val="00A20F13"/>
    <w:rsid w:val="00A22FEC"/>
    <w:rsid w:val="00A358B0"/>
    <w:rsid w:val="00A419DC"/>
    <w:rsid w:val="00A47A43"/>
    <w:rsid w:val="00A64EFE"/>
    <w:rsid w:val="00A74232"/>
    <w:rsid w:val="00A7611D"/>
    <w:rsid w:val="00A800A6"/>
    <w:rsid w:val="00AA175C"/>
    <w:rsid w:val="00AB5CEA"/>
    <w:rsid w:val="00AB7ACD"/>
    <w:rsid w:val="00AD7CBF"/>
    <w:rsid w:val="00AF1AC1"/>
    <w:rsid w:val="00AF2532"/>
    <w:rsid w:val="00AF4194"/>
    <w:rsid w:val="00AF5416"/>
    <w:rsid w:val="00B16484"/>
    <w:rsid w:val="00B1713A"/>
    <w:rsid w:val="00B21322"/>
    <w:rsid w:val="00B33C94"/>
    <w:rsid w:val="00B45672"/>
    <w:rsid w:val="00B477F7"/>
    <w:rsid w:val="00B52E51"/>
    <w:rsid w:val="00B54958"/>
    <w:rsid w:val="00B5501C"/>
    <w:rsid w:val="00B606B7"/>
    <w:rsid w:val="00B671C1"/>
    <w:rsid w:val="00BA1FA2"/>
    <w:rsid w:val="00BA7E5B"/>
    <w:rsid w:val="00BE53E6"/>
    <w:rsid w:val="00C059E4"/>
    <w:rsid w:val="00C05B18"/>
    <w:rsid w:val="00C06C9D"/>
    <w:rsid w:val="00C1349D"/>
    <w:rsid w:val="00C152FA"/>
    <w:rsid w:val="00C35D91"/>
    <w:rsid w:val="00C43C76"/>
    <w:rsid w:val="00CA2005"/>
    <w:rsid w:val="00CA5A63"/>
    <w:rsid w:val="00CF2073"/>
    <w:rsid w:val="00D04DCB"/>
    <w:rsid w:val="00D174F1"/>
    <w:rsid w:val="00D405E0"/>
    <w:rsid w:val="00D409D7"/>
    <w:rsid w:val="00D42E04"/>
    <w:rsid w:val="00D71D43"/>
    <w:rsid w:val="00D76CA6"/>
    <w:rsid w:val="00D90170"/>
    <w:rsid w:val="00D92339"/>
    <w:rsid w:val="00D97500"/>
    <w:rsid w:val="00DB17C8"/>
    <w:rsid w:val="00DB4AD8"/>
    <w:rsid w:val="00DC6E2F"/>
    <w:rsid w:val="00DD1C2F"/>
    <w:rsid w:val="00DF5B26"/>
    <w:rsid w:val="00E07FE1"/>
    <w:rsid w:val="00E26DB8"/>
    <w:rsid w:val="00E41FEE"/>
    <w:rsid w:val="00E55706"/>
    <w:rsid w:val="00E810BD"/>
    <w:rsid w:val="00E92717"/>
    <w:rsid w:val="00E9511F"/>
    <w:rsid w:val="00EA46ED"/>
    <w:rsid w:val="00EA65D6"/>
    <w:rsid w:val="00EA7276"/>
    <w:rsid w:val="00EB16BB"/>
    <w:rsid w:val="00EB193D"/>
    <w:rsid w:val="00EB47A9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54FEE"/>
    <w:rsid w:val="00F65EAD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A4B6D4"/>
  <w15:docId w15:val="{EC384C7C-42A0-4E74-8175-A42022CE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D0EF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D0EF4"/>
    <w:rPr>
      <w:rFonts w:ascii="Segoe UI" w:hAnsi="Segoe UI" w:cs="Segoe UI"/>
      <w:sz w:val="18"/>
      <w:szCs w:val="18"/>
      <w:lang w:val="en-US" w:eastAsia="en-US"/>
    </w:rPr>
  </w:style>
  <w:style w:type="paragraph" w:styleId="Pavadinimas">
    <w:name w:val="Title"/>
    <w:basedOn w:val="prastasis"/>
    <w:link w:val="PavadinimasDiagrama"/>
    <w:uiPriority w:val="99"/>
    <w:qFormat/>
    <w:locked/>
    <w:rsid w:val="0007012D"/>
    <w:pPr>
      <w:shd w:val="clear" w:color="auto" w:fill="FFFFFF"/>
      <w:spacing w:before="511"/>
      <w:ind w:left="526"/>
      <w:jc w:val="center"/>
    </w:pPr>
    <w:rPr>
      <w:sz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07012D"/>
    <w:rPr>
      <w:rFonts w:ascii="TimesLT" w:hAnsi="TimesLT"/>
      <w:sz w:val="24"/>
      <w:szCs w:val="20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5826D15-8EDF-4C3A-A77E-9C81822002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2</Pages>
  <Words>190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5</cp:revision>
  <cp:lastPrinted>2017-10-17T07:07:00Z</cp:lastPrinted>
  <dcterms:created xsi:type="dcterms:W3CDTF">2022-03-04T06:29:00Z</dcterms:created>
  <dcterms:modified xsi:type="dcterms:W3CDTF">2022-03-04T09:02:00Z</dcterms:modified>
</cp:coreProperties>
</file>