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254367B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0C587E">
        <w:rPr>
          <w:rFonts w:ascii="Times New Roman" w:hAnsi="Times New Roman"/>
          <w:b/>
        </w:rPr>
        <w:t>O</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B57BC85"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A2F2D">
        <w:rPr>
          <w:rFonts w:ascii="Times New Roman" w:hAnsi="Times New Roman"/>
        </w:rPr>
        <w:t>kov</w:t>
      </w:r>
      <w:r w:rsidR="0071303A">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0CFB16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0C587E">
        <w:rPr>
          <w:rFonts w:ascii="Times New Roman" w:hAnsi="Times New Roman"/>
          <w:spacing w:val="2"/>
        </w:rPr>
        <w:t xml:space="preserve">ą </w:t>
      </w:r>
      <w:r w:rsidR="00BB5F1A">
        <w:rPr>
          <w:rFonts w:ascii="Times New Roman" w:hAnsi="Times New Roman"/>
          <w:spacing w:val="2"/>
        </w:rPr>
        <w:t>stati</w:t>
      </w:r>
      <w:r w:rsidR="007E0C3C">
        <w:rPr>
          <w:rFonts w:ascii="Times New Roman" w:hAnsi="Times New Roman"/>
          <w:spacing w:val="2"/>
        </w:rPr>
        <w:t>ni</w:t>
      </w:r>
      <w:r w:rsidR="00A37A36">
        <w:rPr>
          <w:rFonts w:ascii="Times New Roman" w:hAnsi="Times New Roman"/>
          <w:spacing w:val="2"/>
        </w:rPr>
        <w:t>ams</w:t>
      </w:r>
      <w:r w:rsidR="00056464">
        <w:rPr>
          <w:rFonts w:ascii="Times New Roman" w:hAnsi="Times New Roman"/>
          <w:spacing w:val="2"/>
        </w:rPr>
        <w:t xml:space="preserve"> </w:t>
      </w:r>
      <w:r w:rsidR="002B1188">
        <w:rPr>
          <w:rFonts w:ascii="Times New Roman" w:hAnsi="Times New Roman"/>
          <w:spacing w:val="2"/>
        </w:rPr>
        <w:t xml:space="preserve">ir žemės sklypui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03800973"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2A2F2D">
        <w:rPr>
          <w:rFonts w:ascii="Times New Roman" w:hAnsi="Times New Roman"/>
          <w:szCs w:val="24"/>
        </w:rPr>
        <w:t>3</w:t>
      </w:r>
      <w:r w:rsidR="00EA47CA">
        <w:rPr>
          <w:rFonts w:ascii="Times New Roman" w:hAnsi="Times New Roman"/>
          <w:szCs w:val="24"/>
        </w:rPr>
        <w:t>-</w:t>
      </w:r>
      <w:r w:rsidR="002B1188">
        <w:rPr>
          <w:rFonts w:ascii="Times New Roman" w:hAnsi="Times New Roman"/>
          <w:szCs w:val="24"/>
        </w:rPr>
        <w:t>14</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7F3B44" w14:textId="77777777" w:rsidR="00F54119" w:rsidRDefault="00F54119">
      <w:r>
        <w:separator/>
      </w:r>
    </w:p>
  </w:endnote>
  <w:endnote w:type="continuationSeparator" w:id="0">
    <w:p w14:paraId="06A8E82A" w14:textId="77777777" w:rsidR="00F54119" w:rsidRDefault="00F541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67860F" w14:textId="77777777" w:rsidR="00F54119" w:rsidRDefault="00F54119">
      <w:r>
        <w:separator/>
      </w:r>
    </w:p>
  </w:footnote>
  <w:footnote w:type="continuationSeparator" w:id="0">
    <w:p w14:paraId="25EB93D5" w14:textId="77777777" w:rsidR="00F54119" w:rsidRDefault="00F54119">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21F6F"/>
    <w:rsid w:val="00256F54"/>
    <w:rsid w:val="002765E4"/>
    <w:rsid w:val="0028720A"/>
    <w:rsid w:val="002A2F2D"/>
    <w:rsid w:val="002B1188"/>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E02B2"/>
    <w:rsid w:val="006F4638"/>
    <w:rsid w:val="0070001E"/>
    <w:rsid w:val="0071303A"/>
    <w:rsid w:val="007534CE"/>
    <w:rsid w:val="007A47EE"/>
    <w:rsid w:val="007E0C3C"/>
    <w:rsid w:val="00870143"/>
    <w:rsid w:val="008C1B78"/>
    <w:rsid w:val="008F4809"/>
    <w:rsid w:val="0090373B"/>
    <w:rsid w:val="0090621F"/>
    <w:rsid w:val="00913156"/>
    <w:rsid w:val="00922BF2"/>
    <w:rsid w:val="00936DB2"/>
    <w:rsid w:val="0094068E"/>
    <w:rsid w:val="00946C3A"/>
    <w:rsid w:val="00960D46"/>
    <w:rsid w:val="0098205C"/>
    <w:rsid w:val="00983B3A"/>
    <w:rsid w:val="009C4EAB"/>
    <w:rsid w:val="009D6B3D"/>
    <w:rsid w:val="009E0A0D"/>
    <w:rsid w:val="009E5668"/>
    <w:rsid w:val="009F065C"/>
    <w:rsid w:val="00A37928"/>
    <w:rsid w:val="00A37A36"/>
    <w:rsid w:val="00A540A0"/>
    <w:rsid w:val="00A54DBC"/>
    <w:rsid w:val="00AC4612"/>
    <w:rsid w:val="00AE41FB"/>
    <w:rsid w:val="00AE7378"/>
    <w:rsid w:val="00AF06F6"/>
    <w:rsid w:val="00B35CB5"/>
    <w:rsid w:val="00B51684"/>
    <w:rsid w:val="00B57CA6"/>
    <w:rsid w:val="00B75F85"/>
    <w:rsid w:val="00B90BBE"/>
    <w:rsid w:val="00BB5F1A"/>
    <w:rsid w:val="00BB732F"/>
    <w:rsid w:val="00BC403A"/>
    <w:rsid w:val="00BE1E33"/>
    <w:rsid w:val="00BE4C6A"/>
    <w:rsid w:val="00BE6D25"/>
    <w:rsid w:val="00C2225A"/>
    <w:rsid w:val="00C838D9"/>
    <w:rsid w:val="00C84A75"/>
    <w:rsid w:val="00C921BD"/>
    <w:rsid w:val="00CA67DC"/>
    <w:rsid w:val="00CA6ECE"/>
    <w:rsid w:val="00CE7EBE"/>
    <w:rsid w:val="00CF7F5D"/>
    <w:rsid w:val="00D63DD1"/>
    <w:rsid w:val="00DB2CEC"/>
    <w:rsid w:val="00DC1D08"/>
    <w:rsid w:val="00DD47CE"/>
    <w:rsid w:val="00E15B8E"/>
    <w:rsid w:val="00E25F6F"/>
    <w:rsid w:val="00E412B4"/>
    <w:rsid w:val="00E7105B"/>
    <w:rsid w:val="00E803E0"/>
    <w:rsid w:val="00E918BB"/>
    <w:rsid w:val="00EA47CA"/>
    <w:rsid w:val="00EB2FB2"/>
    <w:rsid w:val="00EB3E7D"/>
    <w:rsid w:val="00EB7916"/>
    <w:rsid w:val="00ED113F"/>
    <w:rsid w:val="00EE2CE3"/>
    <w:rsid w:val="00F01EF6"/>
    <w:rsid w:val="00F05213"/>
    <w:rsid w:val="00F42E7C"/>
    <w:rsid w:val="00F54119"/>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932</Words>
  <Characters>532</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1462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2022-03-14T08:21:00Z</dcterms:created>
  <dcterms:modified xsi:type="dcterms:W3CDTF">2022-03-14T08:21:00Z</dcterms:modified>
</cp:coreProperties>
</file>