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57C841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2B1188">
        <w:rPr>
          <w:rFonts w:ascii="Times New Roman" w:hAnsi="Times New Roman"/>
          <w:spacing w:val="2"/>
        </w:rPr>
        <w:t xml:space="preserve">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380097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2B1188">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F9CFA" w14:textId="77777777" w:rsidR="009316B0" w:rsidRDefault="009316B0">
      <w:r>
        <w:separator/>
      </w:r>
    </w:p>
  </w:endnote>
  <w:endnote w:type="continuationSeparator" w:id="0">
    <w:p w14:paraId="5614E6EC" w14:textId="77777777" w:rsidR="009316B0" w:rsidRDefault="00931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B8D21" w14:textId="77777777" w:rsidR="009316B0" w:rsidRDefault="009316B0">
      <w:r>
        <w:separator/>
      </w:r>
    </w:p>
  </w:footnote>
  <w:footnote w:type="continuationSeparator" w:id="0">
    <w:p w14:paraId="1534D7D3" w14:textId="77777777" w:rsidR="009316B0" w:rsidRDefault="009316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2022-03-14T09:29:00Z</dcterms:created>
  <dcterms:modified xsi:type="dcterms:W3CDTF">2022-03-14T09:29:00Z</dcterms:modified>
</cp:coreProperties>
</file>