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ACC4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2BF8606D" wp14:editId="7297F0C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BC33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A5D05B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DB25863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DF5AC4C" w14:textId="77777777" w:rsidR="00EA47CA" w:rsidRDefault="00EA47CA" w:rsidP="00EA47CA">
      <w:pPr>
        <w:jc w:val="center"/>
        <w:rPr>
          <w:rFonts w:ascii="Times New Roman" w:hAnsi="Times New Roman"/>
          <w:b/>
        </w:rPr>
      </w:pPr>
    </w:p>
    <w:p w14:paraId="54DFD3BF" w14:textId="77777777" w:rsidR="00EA47CA" w:rsidRDefault="00EA47CA" w:rsidP="00EA47C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9CB3535" w14:textId="6CD79921" w:rsidR="004C2A4E" w:rsidRDefault="0040747A" w:rsidP="004C2A4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ĮGALIOJIMO </w:t>
      </w:r>
      <w:r w:rsidR="001E0A9E">
        <w:rPr>
          <w:rFonts w:ascii="Times New Roman" w:hAnsi="Times New Roman"/>
          <w:b/>
        </w:rPr>
        <w:t>GRIŠKABŪDŽIO</w:t>
      </w:r>
      <w:r w:rsidR="004C2A4E">
        <w:rPr>
          <w:rFonts w:ascii="Times New Roman" w:hAnsi="Times New Roman"/>
          <w:b/>
        </w:rPr>
        <w:t xml:space="preserve"> SENIŪNIJOS SENIŪNUI SUTEIKIMO </w:t>
      </w:r>
    </w:p>
    <w:p w14:paraId="73C4FE87" w14:textId="77777777" w:rsidR="004C2A4E" w:rsidRDefault="004C2A4E" w:rsidP="004C2A4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67657DCC" w14:textId="2C1B5169" w:rsidR="004C2A4E" w:rsidRDefault="0040747A" w:rsidP="004C2A4E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543013">
        <w:rPr>
          <w:rFonts w:ascii="Times New Roman" w:hAnsi="Times New Roman"/>
        </w:rPr>
        <w:t>2</w:t>
      </w:r>
      <w:r w:rsidR="004C2A4E">
        <w:rPr>
          <w:rFonts w:ascii="Times New Roman" w:hAnsi="Times New Roman"/>
        </w:rPr>
        <w:t xml:space="preserve"> m. </w:t>
      </w:r>
      <w:r w:rsidR="00DC77C5">
        <w:rPr>
          <w:rFonts w:ascii="Times New Roman" w:hAnsi="Times New Roman"/>
        </w:rPr>
        <w:t>kov</w:t>
      </w:r>
      <w:r w:rsidR="00917CCB">
        <w:rPr>
          <w:rFonts w:ascii="Times New Roman" w:hAnsi="Times New Roman"/>
        </w:rPr>
        <w:t xml:space="preserve">o </w:t>
      </w:r>
      <w:r w:rsidR="004C2A4E">
        <w:rPr>
          <w:rFonts w:ascii="Times New Roman" w:hAnsi="Times New Roman"/>
        </w:rPr>
        <w:t xml:space="preserve">    d. Nr. </w:t>
      </w:r>
    </w:p>
    <w:p w14:paraId="3B97E595" w14:textId="77777777" w:rsidR="004C2A4E" w:rsidRDefault="004C2A4E" w:rsidP="004C2A4E">
      <w:pPr>
        <w:pStyle w:val="Antrat1"/>
        <w:ind w:left="0" w:firstLine="0"/>
        <w:jc w:val="center"/>
      </w:pPr>
      <w:r>
        <w:t>Šakiai</w:t>
      </w:r>
    </w:p>
    <w:p w14:paraId="4D4F633D" w14:textId="77777777" w:rsidR="004C2A4E" w:rsidRDefault="004C2A4E" w:rsidP="004C2A4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99EFA64" w14:textId="77777777" w:rsidR="004C2A4E" w:rsidRDefault="004C2A4E" w:rsidP="004C2A4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2F8C95C" w14:textId="32F647D3" w:rsidR="004C2A4E" w:rsidRDefault="00AD3A71" w:rsidP="00AD3A71">
      <w:pPr>
        <w:tabs>
          <w:tab w:val="left" w:pos="85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="004C2A4E">
        <w:rPr>
          <w:rFonts w:ascii="Times New Roman" w:hAnsi="Times New Roman"/>
        </w:rPr>
        <w:t>Vadovaudamasis Šakių rajono savivaldybės administracijos nuostatų, patvirtintų</w:t>
      </w:r>
      <w:r w:rsidR="00E36024">
        <w:rPr>
          <w:rFonts w:ascii="Times New Roman" w:hAnsi="Times New Roman"/>
        </w:rPr>
        <w:t xml:space="preserve"> Šakių</w:t>
      </w:r>
      <w:r w:rsidR="004C2A4E">
        <w:rPr>
          <w:rFonts w:ascii="Times New Roman" w:hAnsi="Times New Roman"/>
        </w:rPr>
        <w:t xml:space="preserve"> rajono savivaldybės tarybos 2016 m. rugsėjo 23 d. sprendimu Nr. T-277 „Dėl Šakių rajono savivaldybės administracijos nuostatų patvirtinimo“</w:t>
      </w:r>
      <w:r w:rsidR="009A7A62">
        <w:rPr>
          <w:rFonts w:ascii="Times New Roman" w:hAnsi="Times New Roman"/>
        </w:rPr>
        <w:t>,</w:t>
      </w:r>
      <w:r w:rsidR="004C2A4E">
        <w:rPr>
          <w:rFonts w:ascii="Times New Roman" w:hAnsi="Times New Roman"/>
        </w:rPr>
        <w:t xml:space="preserve"> 23.2 punktu bei atsižvel</w:t>
      </w:r>
      <w:r w:rsidR="0040747A">
        <w:rPr>
          <w:rFonts w:ascii="Times New Roman" w:hAnsi="Times New Roman"/>
        </w:rPr>
        <w:t>gdamas į UAB „Geop</w:t>
      </w:r>
      <w:r w:rsidR="0098429C">
        <w:rPr>
          <w:rFonts w:ascii="Times New Roman" w:hAnsi="Times New Roman"/>
        </w:rPr>
        <w:t>lan</w:t>
      </w:r>
      <w:r w:rsidR="0040747A">
        <w:rPr>
          <w:rFonts w:ascii="Times New Roman" w:hAnsi="Times New Roman"/>
        </w:rPr>
        <w:t>as“ 202</w:t>
      </w:r>
      <w:r w:rsidR="00543013">
        <w:rPr>
          <w:rFonts w:ascii="Times New Roman" w:hAnsi="Times New Roman"/>
        </w:rPr>
        <w:t>2</w:t>
      </w:r>
      <w:r w:rsidR="004C2A4E">
        <w:rPr>
          <w:rFonts w:ascii="Times New Roman" w:hAnsi="Times New Roman"/>
        </w:rPr>
        <w:t xml:space="preserve"> m. </w:t>
      </w:r>
      <w:r w:rsidR="00D46131">
        <w:rPr>
          <w:rFonts w:ascii="Times New Roman" w:hAnsi="Times New Roman"/>
        </w:rPr>
        <w:t>kov</w:t>
      </w:r>
      <w:r w:rsidR="009A0F9C">
        <w:rPr>
          <w:rFonts w:ascii="Times New Roman" w:hAnsi="Times New Roman"/>
        </w:rPr>
        <w:t>o</w:t>
      </w:r>
      <w:r w:rsidR="0040747A">
        <w:rPr>
          <w:rFonts w:ascii="Times New Roman" w:hAnsi="Times New Roman"/>
        </w:rPr>
        <w:t xml:space="preserve"> </w:t>
      </w:r>
      <w:r w:rsidR="00D46131">
        <w:rPr>
          <w:rFonts w:ascii="Times New Roman" w:hAnsi="Times New Roman"/>
        </w:rPr>
        <w:t>17</w:t>
      </w:r>
      <w:r w:rsidR="0040747A">
        <w:rPr>
          <w:rFonts w:ascii="Times New Roman" w:hAnsi="Times New Roman"/>
        </w:rPr>
        <w:t xml:space="preserve"> d. kvietimą Nr. </w:t>
      </w:r>
      <w:r w:rsidR="00DC77C5">
        <w:rPr>
          <w:rFonts w:ascii="Times New Roman" w:hAnsi="Times New Roman"/>
        </w:rPr>
        <w:t>000</w:t>
      </w:r>
      <w:r w:rsidR="00D46131">
        <w:rPr>
          <w:rFonts w:ascii="Times New Roman" w:hAnsi="Times New Roman"/>
        </w:rPr>
        <w:t>8</w:t>
      </w:r>
      <w:r w:rsidR="004C2A4E">
        <w:rPr>
          <w:rFonts w:ascii="Times New Roman" w:hAnsi="Times New Roman"/>
        </w:rPr>
        <w:t xml:space="preserve">, </w:t>
      </w:r>
    </w:p>
    <w:p w14:paraId="7D51B226" w14:textId="564EB4A2" w:rsidR="004C2A4E" w:rsidRDefault="004C2A4E" w:rsidP="004C2A4E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  <w:szCs w:val="24"/>
        </w:rPr>
        <w:t xml:space="preserve">įgalioju </w:t>
      </w:r>
      <w:r>
        <w:rPr>
          <w:rFonts w:ascii="Times New Roman" w:hAnsi="Times New Roman"/>
        </w:rPr>
        <w:t>rajono sa</w:t>
      </w:r>
      <w:r w:rsidR="0040747A">
        <w:rPr>
          <w:rFonts w:ascii="Times New Roman" w:hAnsi="Times New Roman"/>
        </w:rPr>
        <w:t xml:space="preserve">vivaldybės administracijos </w:t>
      </w:r>
      <w:r w:rsidR="001E0A9E">
        <w:rPr>
          <w:rFonts w:ascii="Times New Roman" w:hAnsi="Times New Roman"/>
        </w:rPr>
        <w:t>Griškabūdžio</w:t>
      </w:r>
      <w:r>
        <w:rPr>
          <w:rFonts w:ascii="Times New Roman" w:hAnsi="Times New Roman"/>
        </w:rPr>
        <w:t xml:space="preserve"> seniūnijos seniūną atstovauti rajono s</w:t>
      </w:r>
      <w:r w:rsidR="0040747A">
        <w:rPr>
          <w:rFonts w:ascii="Times New Roman" w:hAnsi="Times New Roman"/>
        </w:rPr>
        <w:t>avivaldybės administracijai 202</w:t>
      </w:r>
      <w:r w:rsidR="00543013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DC77C5">
        <w:rPr>
          <w:rFonts w:ascii="Times New Roman" w:hAnsi="Times New Roman"/>
        </w:rPr>
        <w:t xml:space="preserve">kovo </w:t>
      </w:r>
      <w:r w:rsidR="00D46131">
        <w:rPr>
          <w:rFonts w:ascii="Times New Roman" w:hAnsi="Times New Roman"/>
        </w:rPr>
        <w:t>2</w:t>
      </w:r>
      <w:r w:rsidR="00DC77C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d.</w:t>
      </w:r>
      <w:r w:rsidR="00D27B3A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atlieka</w:t>
      </w:r>
      <w:r w:rsidR="0040747A">
        <w:rPr>
          <w:rFonts w:ascii="Times New Roman" w:hAnsi="Times New Roman"/>
        </w:rPr>
        <w:t>nt žemės sklyp</w:t>
      </w:r>
      <w:r w:rsidR="00DC77C5">
        <w:rPr>
          <w:rFonts w:ascii="Times New Roman" w:hAnsi="Times New Roman"/>
        </w:rPr>
        <w:t>ų</w:t>
      </w:r>
      <w:r w:rsidR="00D46131">
        <w:rPr>
          <w:rFonts w:ascii="Times New Roman" w:hAnsi="Times New Roman"/>
        </w:rPr>
        <w:t xml:space="preserve"> (kapinių)</w:t>
      </w:r>
      <w:r w:rsidR="00784E0D">
        <w:rPr>
          <w:rFonts w:ascii="Times New Roman" w:hAnsi="Times New Roman"/>
        </w:rPr>
        <w:t>,</w:t>
      </w:r>
      <w:r w:rsidR="0040747A">
        <w:rPr>
          <w:rFonts w:ascii="Times New Roman" w:hAnsi="Times New Roman"/>
        </w:rPr>
        <w:t xml:space="preserve"> esanči</w:t>
      </w:r>
      <w:r w:rsidR="00DC77C5">
        <w:rPr>
          <w:rFonts w:ascii="Times New Roman" w:hAnsi="Times New Roman"/>
        </w:rPr>
        <w:t>ų</w:t>
      </w:r>
      <w:r w:rsidR="00543013">
        <w:rPr>
          <w:rFonts w:ascii="Times New Roman" w:hAnsi="Times New Roman"/>
        </w:rPr>
        <w:t xml:space="preserve"> </w:t>
      </w:r>
      <w:r w:rsidR="00D46131">
        <w:rPr>
          <w:rFonts w:ascii="Times New Roman" w:hAnsi="Times New Roman"/>
        </w:rPr>
        <w:t>Paluobių</w:t>
      </w:r>
      <w:r w:rsidR="00784E0D">
        <w:rPr>
          <w:rFonts w:ascii="Times New Roman" w:hAnsi="Times New Roman"/>
        </w:rPr>
        <w:t xml:space="preserve"> </w:t>
      </w:r>
      <w:r w:rsidR="00543013">
        <w:rPr>
          <w:rFonts w:ascii="Times New Roman" w:hAnsi="Times New Roman"/>
        </w:rPr>
        <w:t>k</w:t>
      </w:r>
      <w:r w:rsidR="00017822">
        <w:rPr>
          <w:rFonts w:ascii="Times New Roman" w:hAnsi="Times New Roman"/>
        </w:rPr>
        <w:t>.,</w:t>
      </w:r>
      <w:r w:rsidR="00DC77C5">
        <w:rPr>
          <w:rFonts w:ascii="Times New Roman" w:hAnsi="Times New Roman"/>
        </w:rPr>
        <w:t xml:space="preserve"> </w:t>
      </w:r>
      <w:r w:rsidR="00D46131">
        <w:rPr>
          <w:rFonts w:ascii="Times New Roman" w:hAnsi="Times New Roman"/>
        </w:rPr>
        <w:t>Lypk</w:t>
      </w:r>
      <w:r w:rsidR="00DC77C5">
        <w:rPr>
          <w:rFonts w:ascii="Times New Roman" w:hAnsi="Times New Roman"/>
        </w:rPr>
        <w:t>ų k.,</w:t>
      </w:r>
      <w:r w:rsidR="00D46131">
        <w:rPr>
          <w:rFonts w:ascii="Times New Roman" w:hAnsi="Times New Roman"/>
        </w:rPr>
        <w:t xml:space="preserve"> ir Šedvygų k., </w:t>
      </w:r>
      <w:r w:rsidR="001E0A9E">
        <w:rPr>
          <w:rFonts w:ascii="Times New Roman" w:hAnsi="Times New Roman"/>
        </w:rPr>
        <w:t>Griškabūdžio</w:t>
      </w:r>
      <w:r w:rsidR="00543013">
        <w:rPr>
          <w:rFonts w:ascii="Times New Roman" w:hAnsi="Times New Roman"/>
        </w:rPr>
        <w:t xml:space="preserve"> sen.,</w:t>
      </w:r>
      <w:r w:rsidR="00017822">
        <w:rPr>
          <w:rFonts w:ascii="Times New Roman" w:hAnsi="Times New Roman"/>
        </w:rPr>
        <w:t xml:space="preserve"> Šakių r. sav.</w:t>
      </w:r>
      <w:r w:rsidR="00AF52D5">
        <w:rPr>
          <w:rFonts w:ascii="Times New Roman" w:hAnsi="Times New Roman"/>
        </w:rPr>
        <w:t xml:space="preserve"> </w:t>
      </w:r>
      <w:r w:rsidR="00DC77C5">
        <w:rPr>
          <w:rFonts w:ascii="Times New Roman" w:hAnsi="Times New Roman"/>
        </w:rPr>
        <w:t xml:space="preserve">( sklypų Nr. </w:t>
      </w:r>
      <w:r w:rsidR="00D46131">
        <w:rPr>
          <w:rFonts w:ascii="Times New Roman" w:hAnsi="Times New Roman"/>
        </w:rPr>
        <w:t>633, Nr. 634</w:t>
      </w:r>
      <w:r w:rsidR="00DC77C5">
        <w:rPr>
          <w:rFonts w:ascii="Times New Roman" w:hAnsi="Times New Roman"/>
        </w:rPr>
        <w:t xml:space="preserve"> ir Nr. </w:t>
      </w:r>
      <w:r w:rsidR="00D46131">
        <w:rPr>
          <w:rFonts w:ascii="Times New Roman" w:hAnsi="Times New Roman"/>
        </w:rPr>
        <w:t>635</w:t>
      </w:r>
      <w:r w:rsidR="00DC77C5">
        <w:rPr>
          <w:rFonts w:ascii="Times New Roman" w:hAnsi="Times New Roman"/>
        </w:rPr>
        <w:t xml:space="preserve">) </w:t>
      </w:r>
      <w:r w:rsidR="00AF52D5">
        <w:rPr>
          <w:rFonts w:ascii="Times New Roman" w:hAnsi="Times New Roman"/>
        </w:rPr>
        <w:t>kadastrinius matavimus</w:t>
      </w:r>
      <w:r w:rsidR="00DC77C5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 </w:t>
      </w:r>
    </w:p>
    <w:p w14:paraId="422C52F1" w14:textId="77777777" w:rsidR="004C2A4E" w:rsidRDefault="004C2A4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976BA33" w14:textId="77777777" w:rsidR="004C2A4E" w:rsidRDefault="004C2A4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AD1F76B" w14:textId="77777777" w:rsidR="005A712E" w:rsidRDefault="005A712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40D82E4" w14:textId="77777777" w:rsidR="005A712E" w:rsidRDefault="005A712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5630F17" w14:textId="77777777" w:rsidR="005A712E" w:rsidRDefault="005A712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446A9EB" w14:textId="7777777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Administracijos direktorius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Dainius Grincevičius</w:t>
      </w:r>
    </w:p>
    <w:p w14:paraId="75F15790" w14:textId="7777777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6B91C2F" w14:textId="7777777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67B0E11" w14:textId="7777777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9D77797" w14:textId="7777777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A13DEC1" w14:textId="77777777" w:rsidR="00EA47CA" w:rsidRDefault="00EA47CA" w:rsidP="00EA47C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755788A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4FE2B96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5DAF116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B5F996F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D8DF2E4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642ED2C" w14:textId="77777777" w:rsidR="005A712E" w:rsidRDefault="005A712E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0918F51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B340A90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68624FC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034595E4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Ūkio, architektūros ir investicijų skyriaus </w:t>
      </w:r>
    </w:p>
    <w:p w14:paraId="1F94041A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vyriausioji specialistė </w:t>
      </w:r>
    </w:p>
    <w:p w14:paraId="0C6E1CBD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751271E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Laima Savukaitienė</w:t>
      </w:r>
    </w:p>
    <w:p w14:paraId="7F56AD65" w14:textId="6CB8A8B5" w:rsidR="00EA47CA" w:rsidRDefault="00626613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543013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543013">
        <w:rPr>
          <w:rFonts w:ascii="Times New Roman" w:hAnsi="Times New Roman"/>
          <w:szCs w:val="24"/>
        </w:rPr>
        <w:t>0</w:t>
      </w:r>
      <w:r w:rsidR="00DC77C5">
        <w:rPr>
          <w:rFonts w:ascii="Times New Roman" w:hAnsi="Times New Roman"/>
          <w:szCs w:val="24"/>
        </w:rPr>
        <w:t>3</w:t>
      </w:r>
      <w:r w:rsidR="00EA47CA">
        <w:rPr>
          <w:rFonts w:ascii="Times New Roman" w:hAnsi="Times New Roman"/>
          <w:szCs w:val="24"/>
        </w:rPr>
        <w:t>-</w:t>
      </w:r>
      <w:r w:rsidR="009B7AF3">
        <w:rPr>
          <w:rFonts w:ascii="Times New Roman" w:hAnsi="Times New Roman"/>
          <w:szCs w:val="24"/>
        </w:rPr>
        <w:t>2</w:t>
      </w:r>
      <w:r w:rsidR="00DC77C5">
        <w:rPr>
          <w:rFonts w:ascii="Times New Roman" w:hAnsi="Times New Roman"/>
          <w:szCs w:val="24"/>
        </w:rPr>
        <w:t>1</w:t>
      </w:r>
    </w:p>
    <w:p w14:paraId="3B46F38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sectPr w:rsid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BD0A7" w14:textId="77777777" w:rsidR="00844B81" w:rsidRDefault="00844B81">
      <w:r>
        <w:separator/>
      </w:r>
    </w:p>
  </w:endnote>
  <w:endnote w:type="continuationSeparator" w:id="0">
    <w:p w14:paraId="6C49074C" w14:textId="77777777" w:rsidR="00844B81" w:rsidRDefault="00844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2003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019C0" w14:textId="77777777" w:rsidR="00844B81" w:rsidRDefault="00844B81">
      <w:r>
        <w:separator/>
      </w:r>
    </w:p>
  </w:footnote>
  <w:footnote w:type="continuationSeparator" w:id="0">
    <w:p w14:paraId="772489E8" w14:textId="77777777" w:rsidR="00844B81" w:rsidRDefault="00844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E5CD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17822"/>
    <w:rsid w:val="00023B9C"/>
    <w:rsid w:val="000741FF"/>
    <w:rsid w:val="00091F52"/>
    <w:rsid w:val="00100658"/>
    <w:rsid w:val="00117499"/>
    <w:rsid w:val="0013678A"/>
    <w:rsid w:val="001B2941"/>
    <w:rsid w:val="001D38EF"/>
    <w:rsid w:val="001E0A9E"/>
    <w:rsid w:val="001E7250"/>
    <w:rsid w:val="002315E6"/>
    <w:rsid w:val="002765E4"/>
    <w:rsid w:val="0028720A"/>
    <w:rsid w:val="002B1343"/>
    <w:rsid w:val="002D3ABC"/>
    <w:rsid w:val="00313CF0"/>
    <w:rsid w:val="00342E29"/>
    <w:rsid w:val="00372CF2"/>
    <w:rsid w:val="003A0C31"/>
    <w:rsid w:val="003F491F"/>
    <w:rsid w:val="0040747A"/>
    <w:rsid w:val="00432B23"/>
    <w:rsid w:val="00434111"/>
    <w:rsid w:val="00435ADB"/>
    <w:rsid w:val="004427D6"/>
    <w:rsid w:val="004A0F1A"/>
    <w:rsid w:val="004C2A4E"/>
    <w:rsid w:val="00521D86"/>
    <w:rsid w:val="00543013"/>
    <w:rsid w:val="00582821"/>
    <w:rsid w:val="00583E25"/>
    <w:rsid w:val="005A712E"/>
    <w:rsid w:val="00610881"/>
    <w:rsid w:val="00626613"/>
    <w:rsid w:val="00656699"/>
    <w:rsid w:val="006A12D3"/>
    <w:rsid w:val="0070001E"/>
    <w:rsid w:val="00784E0D"/>
    <w:rsid w:val="007D37C2"/>
    <w:rsid w:val="00844B81"/>
    <w:rsid w:val="00850F51"/>
    <w:rsid w:val="00851424"/>
    <w:rsid w:val="008C1B78"/>
    <w:rsid w:val="008F4809"/>
    <w:rsid w:val="0090621F"/>
    <w:rsid w:val="00913156"/>
    <w:rsid w:val="00917CCB"/>
    <w:rsid w:val="00922BF2"/>
    <w:rsid w:val="00960068"/>
    <w:rsid w:val="0098205C"/>
    <w:rsid w:val="0098429C"/>
    <w:rsid w:val="00987537"/>
    <w:rsid w:val="009A0F9C"/>
    <w:rsid w:val="009A7A62"/>
    <w:rsid w:val="009B1D9E"/>
    <w:rsid w:val="009B7AF3"/>
    <w:rsid w:val="009C4EAB"/>
    <w:rsid w:val="009F065C"/>
    <w:rsid w:val="00AD3A71"/>
    <w:rsid w:val="00AE7378"/>
    <w:rsid w:val="00AF52D5"/>
    <w:rsid w:val="00B16098"/>
    <w:rsid w:val="00B170C0"/>
    <w:rsid w:val="00B75F85"/>
    <w:rsid w:val="00BB732F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27B3A"/>
    <w:rsid w:val="00D46131"/>
    <w:rsid w:val="00DC77C5"/>
    <w:rsid w:val="00DD47CE"/>
    <w:rsid w:val="00E36024"/>
    <w:rsid w:val="00E803E0"/>
    <w:rsid w:val="00E918BB"/>
    <w:rsid w:val="00EA47CA"/>
    <w:rsid w:val="00ED113F"/>
    <w:rsid w:val="00EE2CE3"/>
    <w:rsid w:val="00F01EF6"/>
    <w:rsid w:val="00F653D4"/>
    <w:rsid w:val="00FD249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66A8FE"/>
  <w15:docId w15:val="{892A403F-A20B-47B0-BB14-3E6AE0D10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EA47CA"/>
    <w:rPr>
      <w:sz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EA47CA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1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643</Words>
  <Characters>367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1008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3</cp:revision>
  <cp:lastPrinted>2019-10-22T10:57:00Z</cp:lastPrinted>
  <dcterms:created xsi:type="dcterms:W3CDTF">2022-03-21T12:15:00Z</dcterms:created>
  <dcterms:modified xsi:type="dcterms:W3CDTF">2022-03-21T12:18:00Z</dcterms:modified>
</cp:coreProperties>
</file>