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B19399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6D119C">
        <w:rPr>
          <w:rFonts w:ascii="Times New Roman" w:hAnsi="Times New Roman"/>
          <w:spacing w:val="2"/>
        </w:rPr>
        <w:t>patalpai</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F7531D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6D119C">
        <w:rPr>
          <w:rFonts w:ascii="Times New Roman" w:hAnsi="Times New Roman"/>
          <w:szCs w:val="24"/>
        </w:rPr>
        <w:t>23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CF2FC" w14:textId="77777777" w:rsidR="00177CD5" w:rsidRDefault="00177CD5">
      <w:r>
        <w:separator/>
      </w:r>
    </w:p>
  </w:endnote>
  <w:endnote w:type="continuationSeparator" w:id="0">
    <w:p w14:paraId="4A0A300D" w14:textId="77777777" w:rsidR="00177CD5" w:rsidRDefault="0017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55EFB" w14:textId="77777777" w:rsidR="00177CD5" w:rsidRDefault="00177CD5">
      <w:r>
        <w:separator/>
      </w:r>
    </w:p>
  </w:footnote>
  <w:footnote w:type="continuationSeparator" w:id="0">
    <w:p w14:paraId="2DDFC710" w14:textId="77777777" w:rsidR="00177CD5" w:rsidRDefault="00177C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77CD5"/>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D119C"/>
    <w:rsid w:val="006E02B2"/>
    <w:rsid w:val="006F4638"/>
    <w:rsid w:val="0070001E"/>
    <w:rsid w:val="0071303A"/>
    <w:rsid w:val="007534CE"/>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920</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2022-03-23T08:18:00Z</dcterms:created>
  <dcterms:modified xsi:type="dcterms:W3CDTF">2022-03-23T08:18:00Z</dcterms:modified>
</cp:coreProperties>
</file>