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56B9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199496B" wp14:editId="10A242E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DE7140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BAB90D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FDFA9B2" w14:textId="77777777" w:rsidR="00DD47CE" w:rsidRPr="00C97F1D" w:rsidRDefault="00DD47CE">
      <w:pPr>
        <w:jc w:val="center"/>
        <w:rPr>
          <w:rFonts w:ascii="Times New Roman" w:hAnsi="Times New Roman"/>
          <w:b/>
          <w:sz w:val="20"/>
        </w:rPr>
      </w:pPr>
    </w:p>
    <w:p w14:paraId="227DF09A" w14:textId="77777777" w:rsidR="00AE7378" w:rsidRPr="00C97F1D" w:rsidRDefault="00AE7378">
      <w:pPr>
        <w:jc w:val="center"/>
        <w:rPr>
          <w:rFonts w:ascii="Times New Roman" w:hAnsi="Times New Roman"/>
          <w:b/>
          <w:sz w:val="20"/>
        </w:rPr>
      </w:pPr>
    </w:p>
    <w:p w14:paraId="5483FCB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683D2B9" w14:textId="7A42A4CA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78655D">
        <w:rPr>
          <w:rFonts w:ascii="Times New Roman" w:hAnsi="Times New Roman"/>
          <w:b/>
        </w:rPr>
        <w:t>UŽDAROSIOS AKCINĖS BENDROVĖS „ŠAKIŲ ŠILUMOS TINKLAI“ 20</w:t>
      </w:r>
      <w:r w:rsidR="003D2ABC">
        <w:rPr>
          <w:rFonts w:ascii="Times New Roman" w:hAnsi="Times New Roman"/>
          <w:b/>
        </w:rPr>
        <w:t>2</w:t>
      </w:r>
      <w:r w:rsidR="00E628F7">
        <w:rPr>
          <w:rFonts w:ascii="Times New Roman" w:hAnsi="Times New Roman"/>
          <w:b/>
        </w:rPr>
        <w:t>1</w:t>
      </w:r>
      <w:r w:rsidR="0078655D">
        <w:rPr>
          <w:rFonts w:ascii="Times New Roman" w:hAnsi="Times New Roman"/>
          <w:b/>
        </w:rPr>
        <w:t xml:space="preserve"> METŲ </w:t>
      </w:r>
      <w:r w:rsidR="00B45CF2">
        <w:rPr>
          <w:rFonts w:ascii="Times New Roman" w:hAnsi="Times New Roman"/>
          <w:b/>
        </w:rPr>
        <w:t>PASKIRSTYTINOJO PELNO (</w:t>
      </w:r>
      <w:r w:rsidR="005621EC" w:rsidRPr="005621EC">
        <w:rPr>
          <w:rFonts w:ascii="Times New Roman" w:hAnsi="Times New Roman"/>
          <w:b/>
        </w:rPr>
        <w:t>NUOSTOLIŲ</w:t>
      </w:r>
      <w:r w:rsidR="00B45CF2">
        <w:rPr>
          <w:rFonts w:ascii="Times New Roman" w:hAnsi="Times New Roman"/>
          <w:b/>
        </w:rPr>
        <w:t>)</w:t>
      </w:r>
      <w:r w:rsidR="0078655D" w:rsidRPr="005621EC">
        <w:rPr>
          <w:rFonts w:ascii="Times New Roman" w:hAnsi="Times New Roman"/>
          <w:b/>
        </w:rPr>
        <w:t xml:space="preserve"> </w:t>
      </w:r>
      <w:r w:rsidR="0078655D">
        <w:rPr>
          <w:rFonts w:ascii="Times New Roman" w:hAnsi="Times New Roman"/>
          <w:b/>
        </w:rPr>
        <w:t>PASKIRSTYMO</w:t>
      </w:r>
    </w:p>
    <w:p w14:paraId="6A37EAE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E3BAF1A" w14:textId="401ADDB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17D74">
        <w:rPr>
          <w:rFonts w:ascii="Times New Roman" w:hAnsi="Times New Roman"/>
        </w:rPr>
        <w:t>2</w:t>
      </w:r>
      <w:r w:rsidR="00E628F7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78655D">
        <w:rPr>
          <w:rFonts w:ascii="Times New Roman" w:hAnsi="Times New Roman"/>
        </w:rPr>
        <w:t xml:space="preserve">balandžio </w:t>
      </w:r>
      <w:r w:rsidR="00E628F7">
        <w:rPr>
          <w:rFonts w:ascii="Times New Roman" w:hAnsi="Times New Roman"/>
        </w:rPr>
        <w:t xml:space="preserve">     </w:t>
      </w:r>
      <w:r w:rsidR="003D2AB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52B97D11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30FFE27F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3A0FC80" w14:textId="2ECA8A9E" w:rsidR="0078655D" w:rsidRDefault="0078655D" w:rsidP="0078655D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F17D74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 ir 59 straipsniu, </w:t>
      </w:r>
      <w:r w:rsidR="002C796A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2C796A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tvarkos aprašo patvirtinimo“ </w:t>
      </w:r>
      <w:r w:rsidR="00CD791B">
        <w:rPr>
          <w:rFonts w:ascii="Times New Roman" w:hAnsi="Times New Roman"/>
          <w:szCs w:val="24"/>
        </w:rPr>
        <w:t xml:space="preserve">(Lietuvos Respublikos Vyriausybės 2018 m. kovo 28 d. nutarimo Nr. 313 redakcija), </w:t>
      </w:r>
      <w:r w:rsidR="002C796A">
        <w:rPr>
          <w:rFonts w:ascii="Times New Roman" w:hAnsi="Times New Roman"/>
          <w:szCs w:val="24"/>
        </w:rPr>
        <w:t>10.1 p</w:t>
      </w:r>
      <w:r w:rsidR="00E84D7B">
        <w:rPr>
          <w:rFonts w:ascii="Times New Roman" w:hAnsi="Times New Roman"/>
          <w:szCs w:val="24"/>
        </w:rPr>
        <w:t>apunkčiu</w:t>
      </w:r>
      <w:r w:rsidR="002C79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bei atsižvelgdamas į tai, kad Šakių rajono savivaldyb</w:t>
      </w:r>
      <w:r w:rsidR="00D7099F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</w:t>
      </w:r>
      <w:r w:rsidR="00D7099F">
        <w:rPr>
          <w:rFonts w:ascii="Times New Roman" w:hAnsi="Times New Roman"/>
        </w:rPr>
        <w:t>priklauso</w:t>
      </w:r>
      <w:r>
        <w:rPr>
          <w:rFonts w:ascii="Times New Roman" w:hAnsi="Times New Roman"/>
        </w:rPr>
        <w:t xml:space="preserve"> </w:t>
      </w:r>
      <w:r w:rsidR="00910C36">
        <w:t>490053</w:t>
      </w:r>
      <w:r>
        <w:t xml:space="preserve"> </w:t>
      </w:r>
      <w:r>
        <w:rPr>
          <w:rFonts w:ascii="Times New Roman" w:hAnsi="Times New Roman"/>
        </w:rPr>
        <w:t>vnt. uždarosios akcinės bendrovės „Šakių šilumos tinklai“ akcijų, kurios suteikia 100 proc. balsų, ir į uždarosios akcinės bendrovės „Šakių šilumos tinklai“ 20</w:t>
      </w:r>
      <w:r w:rsidR="00CD791B">
        <w:rPr>
          <w:rFonts w:ascii="Times New Roman" w:hAnsi="Times New Roman"/>
        </w:rPr>
        <w:t>2</w:t>
      </w:r>
      <w:r w:rsidR="00E628F7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</w:t>
      </w:r>
      <w:r w:rsidRPr="004A0B30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balandžio </w:t>
      </w:r>
      <w:r w:rsidR="003D2ABC">
        <w:rPr>
          <w:rFonts w:ascii="Times New Roman" w:hAnsi="Times New Roman"/>
        </w:rPr>
        <w:t>7</w:t>
      </w:r>
      <w:r w:rsidRPr="004A0B30">
        <w:rPr>
          <w:rFonts w:ascii="Times New Roman" w:hAnsi="Times New Roman"/>
        </w:rPr>
        <w:t xml:space="preserve"> d. </w:t>
      </w:r>
      <w:r w:rsidR="00CD791B">
        <w:rPr>
          <w:rFonts w:ascii="Times New Roman" w:hAnsi="Times New Roman"/>
        </w:rPr>
        <w:t>raštą Nr. R-</w:t>
      </w:r>
      <w:r w:rsidR="00E628F7">
        <w:rPr>
          <w:rFonts w:ascii="Times New Roman" w:hAnsi="Times New Roman"/>
        </w:rPr>
        <w:t>67</w:t>
      </w:r>
      <w:r>
        <w:rPr>
          <w:rFonts w:ascii="Times New Roman" w:hAnsi="Times New Roman"/>
        </w:rPr>
        <w:t>,</w:t>
      </w:r>
    </w:p>
    <w:p w14:paraId="32039697" w14:textId="4E812075" w:rsidR="0078655D" w:rsidRDefault="0078655D" w:rsidP="0078655D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šilumos tinklai“ 20</w:t>
      </w:r>
      <w:r w:rsidR="003D2ABC">
        <w:rPr>
          <w:rFonts w:ascii="Times New Roman" w:hAnsi="Times New Roman"/>
        </w:rPr>
        <w:t>2</w:t>
      </w:r>
      <w:r w:rsidR="00E628F7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</w:t>
      </w:r>
      <w:r w:rsidR="005621EC">
        <w:rPr>
          <w:rFonts w:ascii="Times New Roman" w:hAnsi="Times New Roman"/>
        </w:rPr>
        <w:t>n</w:t>
      </w:r>
      <w:r w:rsidR="00B45CF2">
        <w:rPr>
          <w:rFonts w:ascii="Times New Roman" w:hAnsi="Times New Roman"/>
        </w:rPr>
        <w:t>ąjį</w:t>
      </w:r>
      <w:proofErr w:type="spellEnd"/>
      <w:r w:rsidR="00B45CF2">
        <w:rPr>
          <w:rFonts w:ascii="Times New Roman" w:hAnsi="Times New Roman"/>
        </w:rPr>
        <w:t xml:space="preserve"> pelną (</w:t>
      </w:r>
      <w:r w:rsidR="005621EC" w:rsidRPr="005621EC">
        <w:rPr>
          <w:rFonts w:ascii="Times New Roman" w:hAnsi="Times New Roman"/>
        </w:rPr>
        <w:t>nuostolius</w:t>
      </w:r>
      <w:r w:rsidR="00B45CF2">
        <w:rPr>
          <w:rFonts w:ascii="Times New Roman" w:hAnsi="Times New Roman"/>
        </w:rPr>
        <w:t>)</w:t>
      </w:r>
      <w:r>
        <w:rPr>
          <w:rFonts w:ascii="Times New Roman" w:hAnsi="Times New Roma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6"/>
        <w:gridCol w:w="2398"/>
      </w:tblGrid>
      <w:tr w:rsidR="0078655D" w:rsidRPr="001B66C3" w14:paraId="0B28A7CC" w14:textId="77777777" w:rsidTr="007E4A2E">
        <w:tc>
          <w:tcPr>
            <w:tcW w:w="669" w:type="dxa"/>
            <w:vAlign w:val="center"/>
          </w:tcPr>
          <w:p w14:paraId="4EB4DB66" w14:textId="77777777" w:rsidR="0078655D" w:rsidRPr="0025211B" w:rsidRDefault="0078655D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14:paraId="0B51A8E8" w14:textId="77777777" w:rsidR="0078655D" w:rsidRPr="0025211B" w:rsidRDefault="0078655D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14:paraId="56C97F62" w14:textId="77777777" w:rsidR="0078655D" w:rsidRPr="0025211B" w:rsidRDefault="0078655D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Suma, Eur</w:t>
            </w:r>
          </w:p>
        </w:tc>
      </w:tr>
      <w:tr w:rsidR="0078655D" w:rsidRPr="00A11980" w14:paraId="5D966513" w14:textId="77777777" w:rsidTr="007E4A2E">
        <w:tc>
          <w:tcPr>
            <w:tcW w:w="669" w:type="dxa"/>
          </w:tcPr>
          <w:p w14:paraId="31BA04BE" w14:textId="77777777" w:rsidR="0078655D" w:rsidRPr="00A11980" w:rsidRDefault="0078655D" w:rsidP="007E4A2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14:paraId="4854B960" w14:textId="77777777" w:rsidR="0078655D" w:rsidRPr="00A11980" w:rsidRDefault="0078655D" w:rsidP="007E4A2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14:paraId="7558753C" w14:textId="5EEA5E59" w:rsidR="0078655D" w:rsidRPr="00EB06F8" w:rsidRDefault="00EB06F8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EB06F8">
              <w:rPr>
                <w:rStyle w:val="Bodytext9pt4"/>
                <w:color w:val="000000"/>
                <w:sz w:val="24"/>
                <w:szCs w:val="24"/>
              </w:rPr>
              <w:t>-</w:t>
            </w:r>
            <w:r w:rsidR="00535A4E">
              <w:rPr>
                <w:rStyle w:val="Bodytext9pt4"/>
                <w:color w:val="000000"/>
                <w:sz w:val="24"/>
                <w:szCs w:val="24"/>
              </w:rPr>
              <w:t>43033</w:t>
            </w:r>
          </w:p>
        </w:tc>
      </w:tr>
      <w:tr w:rsidR="0078655D" w:rsidRPr="001B66C3" w14:paraId="0334383B" w14:textId="77777777" w:rsidTr="007E4A2E">
        <w:tc>
          <w:tcPr>
            <w:tcW w:w="669" w:type="dxa"/>
          </w:tcPr>
          <w:p w14:paraId="6DB0617E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14:paraId="22990594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14:paraId="6377BA55" w14:textId="0D602870" w:rsidR="0078655D" w:rsidRPr="0078655D" w:rsidRDefault="00535A4E" w:rsidP="007E4A2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53684</w:t>
            </w:r>
          </w:p>
        </w:tc>
      </w:tr>
      <w:tr w:rsidR="0078655D" w:rsidRPr="001B66C3" w14:paraId="4CCBD69D" w14:textId="77777777" w:rsidTr="007E4A2E">
        <w:tc>
          <w:tcPr>
            <w:tcW w:w="669" w:type="dxa"/>
          </w:tcPr>
          <w:p w14:paraId="055DF1C0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14:paraId="000FFCB7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14:paraId="005EB82A" w14:textId="77777777"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14:paraId="16934323" w14:textId="77777777" w:rsidTr="007E4A2E">
        <w:tc>
          <w:tcPr>
            <w:tcW w:w="669" w:type="dxa"/>
          </w:tcPr>
          <w:p w14:paraId="42F51DD6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14:paraId="508663F2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14:paraId="4EB52683" w14:textId="77777777"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14:paraId="5917D881" w14:textId="77777777" w:rsidTr="007E4A2E">
        <w:tc>
          <w:tcPr>
            <w:tcW w:w="669" w:type="dxa"/>
          </w:tcPr>
          <w:p w14:paraId="2A835D7F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14:paraId="0CA6AB6E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453" w:type="dxa"/>
            <w:vAlign w:val="center"/>
          </w:tcPr>
          <w:p w14:paraId="710B49B7" w14:textId="77777777"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14:paraId="44AFC2CB" w14:textId="77777777" w:rsidTr="007E4A2E">
        <w:tc>
          <w:tcPr>
            <w:tcW w:w="669" w:type="dxa"/>
          </w:tcPr>
          <w:p w14:paraId="02D9C3C7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14:paraId="773866E2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proofErr w:type="spellStart"/>
            <w:r w:rsidRPr="0025211B">
              <w:rPr>
                <w:rFonts w:ascii="Times New Roman" w:hAnsi="Times New Roman"/>
              </w:rPr>
              <w:t>Paskirstytinasis</w:t>
            </w:r>
            <w:proofErr w:type="spellEnd"/>
            <w:r w:rsidRPr="0025211B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14:paraId="49CFD1C8" w14:textId="6EEEFE6E" w:rsidR="0078655D" w:rsidRPr="0078655D" w:rsidRDefault="00535A4E" w:rsidP="007E4A2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10651</w:t>
            </w:r>
          </w:p>
        </w:tc>
      </w:tr>
      <w:tr w:rsidR="0078655D" w:rsidRPr="001B66C3" w14:paraId="24E0C29F" w14:textId="77777777" w:rsidTr="007E4A2E">
        <w:tc>
          <w:tcPr>
            <w:tcW w:w="669" w:type="dxa"/>
          </w:tcPr>
          <w:p w14:paraId="25D0B71F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14:paraId="530DDDC7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14:paraId="5601FA00" w14:textId="77777777" w:rsidR="0078655D" w:rsidRPr="0078655D" w:rsidRDefault="007757D1" w:rsidP="007E4A2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14:paraId="0E43DA67" w14:textId="77777777" w:rsidTr="007E4A2E">
        <w:tc>
          <w:tcPr>
            <w:tcW w:w="669" w:type="dxa"/>
          </w:tcPr>
          <w:p w14:paraId="5D970176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14:paraId="051FF273" w14:textId="77777777" w:rsidR="0078655D" w:rsidRPr="0025211B" w:rsidRDefault="0078655D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14:paraId="35A4CC71" w14:textId="77777777"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14:paraId="6564212D" w14:textId="77777777" w:rsidTr="007E4A2E">
        <w:tc>
          <w:tcPr>
            <w:tcW w:w="669" w:type="dxa"/>
          </w:tcPr>
          <w:p w14:paraId="5C1E629B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14:paraId="14B9AF33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14:paraId="3282F7AB" w14:textId="77777777"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14:paraId="0C546C1F" w14:textId="77777777" w:rsidTr="007E4A2E">
        <w:tc>
          <w:tcPr>
            <w:tcW w:w="669" w:type="dxa"/>
          </w:tcPr>
          <w:p w14:paraId="4D59B52E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14:paraId="05888CE4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14:paraId="6291BEDF" w14:textId="0A16E3F9" w:rsidR="0078655D" w:rsidRPr="0078655D" w:rsidRDefault="00EB06F8" w:rsidP="007E4A2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14:paraId="5278A882" w14:textId="77777777" w:rsidTr="007E4A2E">
        <w:tc>
          <w:tcPr>
            <w:tcW w:w="669" w:type="dxa"/>
          </w:tcPr>
          <w:p w14:paraId="1DC4A573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14:paraId="1C0BEB7F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14:paraId="10561BE4" w14:textId="77777777"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14:paraId="7B2135B4" w14:textId="77777777" w:rsidTr="007E4A2E">
        <w:tc>
          <w:tcPr>
            <w:tcW w:w="669" w:type="dxa"/>
          </w:tcPr>
          <w:p w14:paraId="79E56348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14:paraId="701EBC1C" w14:textId="77777777" w:rsidR="0078655D" w:rsidRPr="0025211B" w:rsidRDefault="0078655D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14:paraId="66238138" w14:textId="77777777" w:rsidR="0078655D" w:rsidRPr="0078655D" w:rsidRDefault="0078655D" w:rsidP="007E4A2E">
            <w:pPr>
              <w:jc w:val="center"/>
              <w:rPr>
                <w:rFonts w:ascii="Times New Roman" w:hAnsi="Times New Roman"/>
                <w:szCs w:val="24"/>
              </w:rPr>
            </w:pPr>
            <w:r w:rsidRPr="0078655D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78655D" w:rsidRPr="001B66C3" w14:paraId="081539B2" w14:textId="77777777" w:rsidTr="007E4A2E">
        <w:tc>
          <w:tcPr>
            <w:tcW w:w="669" w:type="dxa"/>
          </w:tcPr>
          <w:p w14:paraId="44163DF7" w14:textId="77777777" w:rsidR="0078655D" w:rsidRPr="0025211B" w:rsidRDefault="0078655D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14:paraId="24540513" w14:textId="77777777" w:rsidR="0078655D" w:rsidRPr="0025211B" w:rsidRDefault="0078655D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14:paraId="4653634C" w14:textId="75977142" w:rsidR="0078655D" w:rsidRPr="0078655D" w:rsidRDefault="00535A4E" w:rsidP="007E4A2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10651</w:t>
            </w:r>
          </w:p>
        </w:tc>
      </w:tr>
    </w:tbl>
    <w:p w14:paraId="31532866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E419683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538080B" w14:textId="77777777" w:rsidR="003E13CC" w:rsidRDefault="003E13CC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44887" w14:textId="77777777" w:rsidR="006273A3" w:rsidRDefault="006273A3">
      <w:r>
        <w:separator/>
      </w:r>
    </w:p>
  </w:endnote>
  <w:endnote w:type="continuationSeparator" w:id="0">
    <w:p w14:paraId="67377DE6" w14:textId="77777777" w:rsidR="006273A3" w:rsidRDefault="00627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13BE0" w14:textId="77777777" w:rsidR="00524F6C" w:rsidRDefault="00524F6C" w:rsidP="00524F6C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14:paraId="7D22E9DF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14:paraId="3F7306A0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14:paraId="3AD1F048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</w:p>
  <w:p w14:paraId="22FBD0ED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14:paraId="318AD49D" w14:textId="7BA82816" w:rsidR="00DD47CE" w:rsidRPr="00524F6C" w:rsidRDefault="00524F6C" w:rsidP="00434111">
    <w:pPr>
      <w:overflowPunct w:val="0"/>
    </w:pPr>
    <w:r>
      <w:rPr>
        <w:rFonts w:ascii="Times New Roman" w:hAnsi="Times New Roman"/>
      </w:rPr>
      <w:t>20</w:t>
    </w:r>
    <w:r w:rsidR="0061192B">
      <w:rPr>
        <w:rFonts w:ascii="Times New Roman" w:hAnsi="Times New Roman"/>
      </w:rPr>
      <w:t>2</w:t>
    </w:r>
    <w:r w:rsidR="00772009">
      <w:rPr>
        <w:rFonts w:ascii="Times New Roman" w:hAnsi="Times New Roman"/>
      </w:rPr>
      <w:t>2</w:t>
    </w:r>
    <w:r w:rsidRPr="003E055C">
      <w:rPr>
        <w:rFonts w:ascii="Times New Roman" w:hAnsi="Times New Roman"/>
      </w:rPr>
      <w:t>-</w:t>
    </w:r>
    <w:r>
      <w:rPr>
        <w:rFonts w:ascii="Times New Roman" w:hAnsi="Times New Roman"/>
      </w:rPr>
      <w:t>04-</w:t>
    </w:r>
    <w:r w:rsidR="00332EC5">
      <w:rPr>
        <w:rFonts w:ascii="Times New Roman" w:hAnsi="Times New Roman"/>
      </w:rPr>
      <w:t>1</w:t>
    </w:r>
    <w:r w:rsidR="00602F87">
      <w:rPr>
        <w:rFonts w:ascii="Times New Roman" w:hAnsi="Times New Roman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FA69C" w14:textId="77777777" w:rsidR="006273A3" w:rsidRDefault="006273A3">
      <w:r>
        <w:separator/>
      </w:r>
    </w:p>
  </w:footnote>
  <w:footnote w:type="continuationSeparator" w:id="0">
    <w:p w14:paraId="558EF236" w14:textId="77777777" w:rsidR="006273A3" w:rsidRDefault="00627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FDB1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34306"/>
    <w:rsid w:val="000503EA"/>
    <w:rsid w:val="00072595"/>
    <w:rsid w:val="000730EC"/>
    <w:rsid w:val="00117499"/>
    <w:rsid w:val="0017660D"/>
    <w:rsid w:val="001965BA"/>
    <w:rsid w:val="001C6EA8"/>
    <w:rsid w:val="001D38EF"/>
    <w:rsid w:val="001E7250"/>
    <w:rsid w:val="00230731"/>
    <w:rsid w:val="00251A99"/>
    <w:rsid w:val="002765E4"/>
    <w:rsid w:val="0028720A"/>
    <w:rsid w:val="002C796A"/>
    <w:rsid w:val="002D3ABC"/>
    <w:rsid w:val="00313CF0"/>
    <w:rsid w:val="00332EC5"/>
    <w:rsid w:val="00342D2E"/>
    <w:rsid w:val="00342E29"/>
    <w:rsid w:val="0037421F"/>
    <w:rsid w:val="003A0C31"/>
    <w:rsid w:val="003D2ABC"/>
    <w:rsid w:val="003E13CC"/>
    <w:rsid w:val="003F491F"/>
    <w:rsid w:val="003F7F58"/>
    <w:rsid w:val="00434111"/>
    <w:rsid w:val="00435ADB"/>
    <w:rsid w:val="004B449C"/>
    <w:rsid w:val="004F7781"/>
    <w:rsid w:val="00521D86"/>
    <w:rsid w:val="00524F6C"/>
    <w:rsid w:val="00535A4E"/>
    <w:rsid w:val="005621EC"/>
    <w:rsid w:val="005737FE"/>
    <w:rsid w:val="00583E25"/>
    <w:rsid w:val="00587F01"/>
    <w:rsid w:val="00602F87"/>
    <w:rsid w:val="00610881"/>
    <w:rsid w:val="0061192B"/>
    <w:rsid w:val="00624C4D"/>
    <w:rsid w:val="006273A3"/>
    <w:rsid w:val="00671457"/>
    <w:rsid w:val="00693507"/>
    <w:rsid w:val="0070001E"/>
    <w:rsid w:val="00730A8F"/>
    <w:rsid w:val="00730E20"/>
    <w:rsid w:val="007645BE"/>
    <w:rsid w:val="00772009"/>
    <w:rsid w:val="007757D1"/>
    <w:rsid w:val="0078655D"/>
    <w:rsid w:val="007D40FB"/>
    <w:rsid w:val="007E280C"/>
    <w:rsid w:val="008337C1"/>
    <w:rsid w:val="008C1B78"/>
    <w:rsid w:val="008D7A2A"/>
    <w:rsid w:val="008E17F3"/>
    <w:rsid w:val="008E587F"/>
    <w:rsid w:val="008F4809"/>
    <w:rsid w:val="00910C36"/>
    <w:rsid w:val="00927D47"/>
    <w:rsid w:val="0097115C"/>
    <w:rsid w:val="0098205C"/>
    <w:rsid w:val="009C4EAB"/>
    <w:rsid w:val="009C5C5A"/>
    <w:rsid w:val="009F065C"/>
    <w:rsid w:val="00A277E3"/>
    <w:rsid w:val="00AD158D"/>
    <w:rsid w:val="00AE7378"/>
    <w:rsid w:val="00B45CF2"/>
    <w:rsid w:val="00B47628"/>
    <w:rsid w:val="00B52E33"/>
    <w:rsid w:val="00B75F85"/>
    <w:rsid w:val="00B80F03"/>
    <w:rsid w:val="00BE1E33"/>
    <w:rsid w:val="00BE4C6A"/>
    <w:rsid w:val="00BE6D25"/>
    <w:rsid w:val="00C2225A"/>
    <w:rsid w:val="00C357A2"/>
    <w:rsid w:val="00C838D9"/>
    <w:rsid w:val="00C84A75"/>
    <w:rsid w:val="00C921BD"/>
    <w:rsid w:val="00C92A1F"/>
    <w:rsid w:val="00C97F1D"/>
    <w:rsid w:val="00CA67DC"/>
    <w:rsid w:val="00CA6ECE"/>
    <w:rsid w:val="00CD791B"/>
    <w:rsid w:val="00D352FA"/>
    <w:rsid w:val="00D55E1B"/>
    <w:rsid w:val="00D7099F"/>
    <w:rsid w:val="00D90D3C"/>
    <w:rsid w:val="00DC5E5B"/>
    <w:rsid w:val="00DD47CE"/>
    <w:rsid w:val="00E432CF"/>
    <w:rsid w:val="00E511A7"/>
    <w:rsid w:val="00E628F7"/>
    <w:rsid w:val="00E84D7B"/>
    <w:rsid w:val="00E918BB"/>
    <w:rsid w:val="00EA770C"/>
    <w:rsid w:val="00EB06F8"/>
    <w:rsid w:val="00ED113F"/>
    <w:rsid w:val="00EE2CE3"/>
    <w:rsid w:val="00EF64A8"/>
    <w:rsid w:val="00F01EF6"/>
    <w:rsid w:val="00F17D74"/>
    <w:rsid w:val="00F814C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1FC4E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172</TotalTime>
  <Pages>1</Pages>
  <Words>1377</Words>
  <Characters>786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2159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11</cp:revision>
  <cp:lastPrinted>2020-04-17T06:12:00Z</cp:lastPrinted>
  <dcterms:created xsi:type="dcterms:W3CDTF">2022-04-08T06:52:00Z</dcterms:created>
  <dcterms:modified xsi:type="dcterms:W3CDTF">2022-04-14T05:36:00Z</dcterms:modified>
</cp:coreProperties>
</file>