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579B37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70088E">
        <w:rPr>
          <w:rFonts w:ascii="Times New Roman" w:hAnsi="Times New Roman"/>
          <w:b/>
        </w:rPr>
        <w:t>LEIDIMO NAUDOTI NETARNYBINĮ AUTOMOBILĮ TARNYBOS REIKMĖMS IR KOMPEN</w:t>
      </w:r>
      <w:r w:rsidR="00C034AD">
        <w:rPr>
          <w:rFonts w:ascii="Times New Roman" w:hAnsi="Times New Roman"/>
          <w:b/>
        </w:rPr>
        <w:t>S</w:t>
      </w:r>
      <w:r w:rsidR="0070088E">
        <w:rPr>
          <w:rFonts w:ascii="Times New Roman" w:hAnsi="Times New Roman"/>
          <w:b/>
        </w:rPr>
        <w:t>UOTI DEGALŲ ĮSIGIJIMO IR AMORTIZACIJOS IŠLAIDAS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1DABA2C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EA6FC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07359A">
        <w:rPr>
          <w:rFonts w:ascii="Times New Roman" w:hAnsi="Times New Roman"/>
        </w:rPr>
        <w:t xml:space="preserve">            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15EECA45" w:rsidR="00FB4433" w:rsidRPr="00B47B5F" w:rsidRDefault="006B4036" w:rsidP="002613F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926254">
        <w:rPr>
          <w:rFonts w:ascii="Times New Roman" w:hAnsi="Times New Roman"/>
        </w:rPr>
        <w:t xml:space="preserve"> 29 straipsnio 8 dalies 2 punktu,</w:t>
      </w:r>
      <w:r w:rsidR="00FB4433">
        <w:rPr>
          <w:rFonts w:ascii="Times New Roman" w:hAnsi="Times New Roman"/>
        </w:rPr>
        <w:t xml:space="preserve"> </w:t>
      </w:r>
      <w:r w:rsidR="00FB4433" w:rsidRPr="00D35EEF">
        <w:rPr>
          <w:rFonts w:ascii="Times New Roman" w:hAnsi="Times New Roman"/>
          <w:szCs w:val="24"/>
        </w:rPr>
        <w:t>Tarnybinių lengvųjų automobilių įsigijimo, nuomos ir naudojimo Šakių rajono savivaldybės uždarosiose akcinėse bendrovėse, savivaldybės viešosiose ir biudžetinėse įstaigose tvarkos apraš</w:t>
      </w:r>
      <w:r w:rsidR="00FB4433">
        <w:rPr>
          <w:rFonts w:ascii="Times New Roman" w:hAnsi="Times New Roman"/>
          <w:szCs w:val="24"/>
        </w:rPr>
        <w:t xml:space="preserve">o, patvirtinto Šakių rajono savivaldybės tarybos </w:t>
      </w:r>
      <w:r w:rsidR="00EA6FC7">
        <w:rPr>
          <w:rFonts w:ascii="Times New Roman" w:hAnsi="Times New Roman"/>
          <w:szCs w:val="24"/>
        </w:rPr>
        <w:t>2022</w:t>
      </w:r>
      <w:r w:rsidR="00FB4433">
        <w:rPr>
          <w:rFonts w:ascii="Times New Roman" w:hAnsi="Times New Roman"/>
          <w:szCs w:val="24"/>
        </w:rPr>
        <w:t xml:space="preserve"> m. </w:t>
      </w:r>
      <w:r w:rsidR="00EA6FC7">
        <w:rPr>
          <w:rFonts w:ascii="Times New Roman" w:hAnsi="Times New Roman"/>
          <w:szCs w:val="24"/>
        </w:rPr>
        <w:t>sausio 21</w:t>
      </w:r>
      <w:r w:rsidR="00FB4433">
        <w:rPr>
          <w:rFonts w:ascii="Times New Roman" w:hAnsi="Times New Roman"/>
          <w:szCs w:val="24"/>
        </w:rPr>
        <w:t xml:space="preserve"> d. sprendimu Nr. T-2 „Dėl </w:t>
      </w:r>
      <w:r w:rsidR="009D0A90">
        <w:rPr>
          <w:rFonts w:ascii="Times New Roman" w:hAnsi="Times New Roman"/>
          <w:szCs w:val="24"/>
        </w:rPr>
        <w:t>T</w:t>
      </w:r>
      <w:r w:rsidR="00FB4433" w:rsidRPr="000E1BF2">
        <w:rPr>
          <w:rFonts w:ascii="Times New Roman" w:hAnsi="Times New Roman"/>
          <w:szCs w:val="24"/>
        </w:rPr>
        <w:t xml:space="preserve">arnybinių lengvųjų automobilių įsigijimo, nuomos ir naudojimo </w:t>
      </w:r>
      <w:r w:rsidR="00FB4433">
        <w:rPr>
          <w:rFonts w:ascii="Times New Roman" w:hAnsi="Times New Roman"/>
          <w:szCs w:val="24"/>
        </w:rPr>
        <w:t>Š</w:t>
      </w:r>
      <w:r w:rsidR="00FB4433" w:rsidRPr="000E1BF2">
        <w:rPr>
          <w:rFonts w:ascii="Times New Roman" w:hAnsi="Times New Roman"/>
          <w:szCs w:val="24"/>
        </w:rPr>
        <w:t>akių rajono savivaldybės uždarosiose akcinėse bendrovėse, savivaldybės viešosiose ir biudžetinėse įstaigose tvarkos aprašo patvirtinimo</w:t>
      </w:r>
      <w:r w:rsidR="00FB4433">
        <w:rPr>
          <w:rFonts w:ascii="Times New Roman" w:hAnsi="Times New Roman"/>
          <w:szCs w:val="24"/>
        </w:rPr>
        <w:t xml:space="preserve">“, </w:t>
      </w:r>
      <w:r w:rsidR="009D0A90">
        <w:rPr>
          <w:rFonts w:ascii="Times New Roman" w:hAnsi="Times New Roman"/>
          <w:szCs w:val="24"/>
        </w:rPr>
        <w:t>4</w:t>
      </w:r>
      <w:r w:rsidR="00FB4433">
        <w:rPr>
          <w:rFonts w:ascii="Times New Roman" w:hAnsi="Times New Roman"/>
          <w:szCs w:val="24"/>
        </w:rPr>
        <w:t>0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FB4433">
        <w:rPr>
          <w:rFonts w:ascii="Times New Roman" w:hAnsi="Times New Roman"/>
        </w:rPr>
        <w:t xml:space="preserve"> bei atsižvelgdamas į Darbo grupės, sudarytos Šakių rajono savivaldybės administracijos direktoriaus 20</w:t>
      </w:r>
      <w:r w:rsidR="00827142">
        <w:rPr>
          <w:rFonts w:ascii="Times New Roman" w:hAnsi="Times New Roman"/>
        </w:rPr>
        <w:t>21 m.</w:t>
      </w:r>
      <w:r w:rsidR="00BA19BE">
        <w:rPr>
          <w:rFonts w:ascii="Times New Roman" w:hAnsi="Times New Roman"/>
        </w:rPr>
        <w:t xml:space="preserve"> </w:t>
      </w:r>
      <w:r w:rsidR="00827142">
        <w:rPr>
          <w:rFonts w:ascii="Times New Roman" w:hAnsi="Times New Roman"/>
        </w:rPr>
        <w:t>balandžio 7</w:t>
      </w:r>
      <w:r w:rsidR="00E655A7">
        <w:rPr>
          <w:rFonts w:ascii="Times New Roman" w:hAnsi="Times New Roman"/>
        </w:rPr>
        <w:t xml:space="preserve"> d. įsakymu Nr. AG-</w:t>
      </w:r>
      <w:r w:rsidR="00827142">
        <w:rPr>
          <w:rFonts w:ascii="Times New Roman" w:hAnsi="Times New Roman"/>
        </w:rPr>
        <w:t>45</w:t>
      </w:r>
      <w:r w:rsidR="00BA19BE">
        <w:rPr>
          <w:rFonts w:ascii="Times New Roman" w:hAnsi="Times New Roman"/>
        </w:rPr>
        <w:t xml:space="preserve"> </w:t>
      </w:r>
      <w:r w:rsidR="00FB4433">
        <w:rPr>
          <w:rFonts w:ascii="Times New Roman" w:hAnsi="Times New Roman"/>
        </w:rPr>
        <w:t>„Dėl darbo grupės sudarymo“, 20</w:t>
      </w:r>
      <w:r w:rsidR="00827142">
        <w:rPr>
          <w:rFonts w:ascii="Times New Roman" w:hAnsi="Times New Roman"/>
        </w:rPr>
        <w:t>2</w:t>
      </w:r>
      <w:r w:rsidR="00EA6FC7">
        <w:rPr>
          <w:rFonts w:ascii="Times New Roman" w:hAnsi="Times New Roman"/>
        </w:rPr>
        <w:t>2</w:t>
      </w:r>
      <w:r w:rsidR="00FB4433">
        <w:rPr>
          <w:rFonts w:ascii="Times New Roman" w:hAnsi="Times New Roman"/>
        </w:rPr>
        <w:t xml:space="preserve"> m. </w:t>
      </w:r>
      <w:r w:rsidR="0007359A">
        <w:rPr>
          <w:rFonts w:ascii="Times New Roman" w:hAnsi="Times New Roman"/>
        </w:rPr>
        <w:t>balandžio 21</w:t>
      </w:r>
      <w:r w:rsidR="00FB4433" w:rsidRPr="00392E8B">
        <w:rPr>
          <w:rFonts w:ascii="Times New Roman" w:hAnsi="Times New Roman"/>
          <w:color w:val="FF0000"/>
        </w:rPr>
        <w:t xml:space="preserve"> </w:t>
      </w:r>
      <w:r w:rsidR="00FB4433">
        <w:rPr>
          <w:rFonts w:ascii="Times New Roman" w:hAnsi="Times New Roman"/>
        </w:rPr>
        <w:t>d. posėdžio siūlymą</w:t>
      </w:r>
      <w:r w:rsidR="009D0A90">
        <w:rPr>
          <w:rFonts w:ascii="Times New Roman" w:hAnsi="Times New Roman"/>
        </w:rPr>
        <w:t>,</w:t>
      </w:r>
    </w:p>
    <w:p w14:paraId="19930935" w14:textId="624E8CC1" w:rsidR="00B14C9C" w:rsidRPr="009D0A90" w:rsidRDefault="009D0A90" w:rsidP="009D0A90">
      <w:pPr>
        <w:ind w:firstLine="720"/>
        <w:jc w:val="both"/>
      </w:pPr>
      <w:r>
        <w:t>l</w:t>
      </w:r>
      <w:r w:rsidR="00FB4433" w:rsidRPr="00C76BDC">
        <w:t xml:space="preserve"> e i d ž i </w:t>
      </w:r>
      <w:r w:rsidR="00D86483">
        <w:t>u</w:t>
      </w:r>
      <w:r w:rsidR="00BA19BE">
        <w:t xml:space="preserve"> </w:t>
      </w:r>
      <w:r w:rsidR="00FB4433" w:rsidRPr="00C76BDC">
        <w:t>naudoti netarnybinį lengvąjį automobilį</w:t>
      </w:r>
      <w:r w:rsidR="00FB4433">
        <w:t xml:space="preserve"> ir kompensuoti degalų įsigijimo ir amortizacijos išlaidas</w:t>
      </w:r>
      <w:r>
        <w:t xml:space="preserve"> </w:t>
      </w:r>
      <w:r w:rsidR="0007359A">
        <w:rPr>
          <w:rFonts w:ascii="Times New Roman" w:hAnsi="Times New Roman"/>
        </w:rPr>
        <w:t xml:space="preserve">Sintautų pagrindinės mokyklos </w:t>
      </w:r>
      <w:r>
        <w:t>direktor</w:t>
      </w:r>
      <w:r w:rsidR="0007359A">
        <w:t>iui</w:t>
      </w:r>
      <w:r>
        <w:t xml:space="preserve"> </w:t>
      </w:r>
      <w:r w:rsidR="0007359A">
        <w:rPr>
          <w:rFonts w:ascii="Times New Roman" w:hAnsi="Times New Roman"/>
        </w:rPr>
        <w:t>Romuald</w:t>
      </w:r>
      <w:r w:rsidR="0007359A">
        <w:rPr>
          <w:rFonts w:ascii="Times New Roman" w:hAnsi="Times New Roman"/>
        </w:rPr>
        <w:t>ui</w:t>
      </w:r>
      <w:r w:rsidR="0007359A">
        <w:rPr>
          <w:rFonts w:ascii="Times New Roman" w:hAnsi="Times New Roman"/>
        </w:rPr>
        <w:t xml:space="preserve"> Vadlug</w:t>
      </w:r>
      <w:r w:rsidR="0007359A">
        <w:rPr>
          <w:rFonts w:ascii="Times New Roman" w:hAnsi="Times New Roman"/>
        </w:rPr>
        <w:t xml:space="preserve">ai </w:t>
      </w:r>
      <w:r w:rsidR="002C1F87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lengvasis automobilis </w:t>
      </w:r>
      <w:r w:rsidR="0007359A">
        <w:rPr>
          <w:rFonts w:ascii="Times New Roman" w:hAnsi="Times New Roman"/>
        </w:rPr>
        <w:t>BMW 330D, valstybinis numeris MAI 125</w:t>
      </w:r>
      <w:r w:rsidR="00887442">
        <w:rPr>
          <w:rFonts w:ascii="Times New Roman" w:hAnsi="Times New Roman"/>
        </w:rPr>
        <w:t>) – 1</w:t>
      </w:r>
      <w:r w:rsidR="0007359A">
        <w:rPr>
          <w:rFonts w:ascii="Times New Roman" w:hAnsi="Times New Roman"/>
        </w:rPr>
        <w:t>0</w:t>
      </w:r>
      <w:r>
        <w:rPr>
          <w:rFonts w:ascii="Times New Roman" w:hAnsi="Times New Roman"/>
        </w:rPr>
        <w:t>0</w:t>
      </w:r>
      <w:r w:rsidR="00887442">
        <w:rPr>
          <w:rFonts w:ascii="Times New Roman" w:hAnsi="Times New Roman"/>
        </w:rPr>
        <w:t xml:space="preserve"> Eur per mėnesį (</w:t>
      </w:r>
      <w:r w:rsidR="0007359A">
        <w:rPr>
          <w:rFonts w:ascii="Times New Roman" w:hAnsi="Times New Roman"/>
        </w:rPr>
        <w:t>8</w:t>
      </w:r>
      <w:r>
        <w:rPr>
          <w:rFonts w:ascii="Times New Roman" w:hAnsi="Times New Roman"/>
        </w:rPr>
        <w:t>0</w:t>
      </w:r>
      <w:r w:rsidR="00887442" w:rsidRPr="00420EB0">
        <w:rPr>
          <w:rFonts w:ascii="Times New Roman" w:hAnsi="Times New Roman"/>
        </w:rPr>
        <w:t xml:space="preserve"> Eur degalams ir </w:t>
      </w:r>
      <w:r w:rsidR="0007359A">
        <w:rPr>
          <w:rFonts w:ascii="Times New Roman" w:hAnsi="Times New Roman"/>
        </w:rPr>
        <w:t>2</w:t>
      </w:r>
      <w:r w:rsidR="00887442" w:rsidRPr="00420EB0">
        <w:rPr>
          <w:rFonts w:ascii="Times New Roman" w:hAnsi="Times New Roman"/>
        </w:rPr>
        <w:t>0 Eur amortizacijai</w:t>
      </w:r>
      <w:r w:rsidR="00887442"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 w14:paraId="077A9834" w14:textId="0AC6079F" w:rsidR="00872F72" w:rsidRDefault="006B4036" w:rsidP="00F71DB1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14:paraId="6A1F2724" w14:textId="7B1D112E" w:rsidR="00887442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2528F9A3" w14:textId="2FFDB9A8" w:rsidR="0007359A" w:rsidRDefault="0007359A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33C83AE6" w14:textId="77777777" w:rsidR="0007359A" w:rsidRPr="00F71DB1" w:rsidRDefault="0007359A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52DA822" w14:textId="482D7BC0" w:rsidR="00434111" w:rsidRDefault="00434111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F603F">
        <w:rPr>
          <w:rFonts w:ascii="Times New Roman" w:hAnsi="Times New Roman"/>
        </w:rPr>
        <w:t>racijos direktorius</w:t>
      </w:r>
      <w:r w:rsidR="00FF603F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14:paraId="13F14F44" w14:textId="2B7AA75D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737573" w14:textId="04D2795C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9866C0E" w14:textId="54EC2050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1A084FE" w14:textId="061AB548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A936B1" w14:textId="7BA3F7BA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C6389D6" w14:textId="77777777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7040A594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9D0A90">
        <w:rPr>
          <w:rFonts w:ascii="Times New Roman" w:hAnsi="Times New Roman"/>
          <w:szCs w:val="24"/>
        </w:rPr>
        <w:t>2</w:t>
      </w:r>
      <w:r w:rsidR="00FF603F">
        <w:rPr>
          <w:rFonts w:ascii="Times New Roman" w:hAnsi="Times New Roman"/>
          <w:szCs w:val="24"/>
        </w:rPr>
        <w:t>-</w:t>
      </w:r>
      <w:r w:rsidR="009D0A90">
        <w:rPr>
          <w:rFonts w:ascii="Times New Roman" w:hAnsi="Times New Roman"/>
          <w:szCs w:val="24"/>
        </w:rPr>
        <w:t>0</w:t>
      </w:r>
      <w:r w:rsidR="0007359A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07359A">
        <w:rPr>
          <w:rFonts w:ascii="Times New Roman" w:hAnsi="Times New Roman"/>
          <w:szCs w:val="24"/>
        </w:rPr>
        <w:t>29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F0D8B" w14:textId="77777777" w:rsidR="008A0CC5" w:rsidRDefault="008A0CC5">
      <w:r>
        <w:separator/>
      </w:r>
    </w:p>
  </w:endnote>
  <w:endnote w:type="continuationSeparator" w:id="0">
    <w:p w14:paraId="76B373C5" w14:textId="77777777" w:rsidR="008A0CC5" w:rsidRDefault="008A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18827" w14:textId="77777777" w:rsidR="008A0CC5" w:rsidRDefault="008A0CC5">
      <w:r>
        <w:separator/>
      </w:r>
    </w:p>
  </w:footnote>
  <w:footnote w:type="continuationSeparator" w:id="0">
    <w:p w14:paraId="0A988536" w14:textId="77777777" w:rsidR="008A0CC5" w:rsidRDefault="008A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75669829"/>
      <w:docPartObj>
        <w:docPartGallery w:val="Page Numbers (Top of Page)"/>
        <w:docPartUnique/>
      </w:docPartObj>
    </w:sdtPr>
    <w:sdtEndPr/>
    <w:sdtContent>
      <w:p w14:paraId="4585CEF8" w14:textId="77777777" w:rsidR="003934EF" w:rsidRDefault="003934EF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F01B5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38EF"/>
    <w:rsid w:val="00010230"/>
    <w:rsid w:val="0001025F"/>
    <w:rsid w:val="000165D1"/>
    <w:rsid w:val="00030DD6"/>
    <w:rsid w:val="000354D3"/>
    <w:rsid w:val="0004610B"/>
    <w:rsid w:val="00052292"/>
    <w:rsid w:val="00061C18"/>
    <w:rsid w:val="00062AFE"/>
    <w:rsid w:val="00063FB3"/>
    <w:rsid w:val="0007359A"/>
    <w:rsid w:val="00077173"/>
    <w:rsid w:val="00077E21"/>
    <w:rsid w:val="000864F4"/>
    <w:rsid w:val="000B7FC2"/>
    <w:rsid w:val="000D7A9E"/>
    <w:rsid w:val="000E2C55"/>
    <w:rsid w:val="001047A1"/>
    <w:rsid w:val="00110FBA"/>
    <w:rsid w:val="00117499"/>
    <w:rsid w:val="00124607"/>
    <w:rsid w:val="00167940"/>
    <w:rsid w:val="00185D6A"/>
    <w:rsid w:val="001A1300"/>
    <w:rsid w:val="001D38EF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B12D7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303841"/>
    <w:rsid w:val="00310996"/>
    <w:rsid w:val="00313CF0"/>
    <w:rsid w:val="003159BE"/>
    <w:rsid w:val="003203CC"/>
    <w:rsid w:val="00326542"/>
    <w:rsid w:val="00326D9D"/>
    <w:rsid w:val="003370C1"/>
    <w:rsid w:val="00341D91"/>
    <w:rsid w:val="00342E29"/>
    <w:rsid w:val="00357FF5"/>
    <w:rsid w:val="00392E8B"/>
    <w:rsid w:val="003934EF"/>
    <w:rsid w:val="003A0C31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F491F"/>
    <w:rsid w:val="00417738"/>
    <w:rsid w:val="00423280"/>
    <w:rsid w:val="00434111"/>
    <w:rsid w:val="00434292"/>
    <w:rsid w:val="00435ADB"/>
    <w:rsid w:val="004410A8"/>
    <w:rsid w:val="00446AFE"/>
    <w:rsid w:val="00450140"/>
    <w:rsid w:val="00463650"/>
    <w:rsid w:val="004D7FA5"/>
    <w:rsid w:val="004E124F"/>
    <w:rsid w:val="004E5361"/>
    <w:rsid w:val="004F40D0"/>
    <w:rsid w:val="00502D5E"/>
    <w:rsid w:val="0050493B"/>
    <w:rsid w:val="00521D86"/>
    <w:rsid w:val="00522601"/>
    <w:rsid w:val="005266C5"/>
    <w:rsid w:val="0052674D"/>
    <w:rsid w:val="00537AF8"/>
    <w:rsid w:val="005459BB"/>
    <w:rsid w:val="00567E08"/>
    <w:rsid w:val="00574D40"/>
    <w:rsid w:val="005814EB"/>
    <w:rsid w:val="00583477"/>
    <w:rsid w:val="00583E25"/>
    <w:rsid w:val="00585771"/>
    <w:rsid w:val="00591E9A"/>
    <w:rsid w:val="005A0160"/>
    <w:rsid w:val="005B3BB5"/>
    <w:rsid w:val="005C07E3"/>
    <w:rsid w:val="005C6753"/>
    <w:rsid w:val="005D76BE"/>
    <w:rsid w:val="005E4415"/>
    <w:rsid w:val="00610881"/>
    <w:rsid w:val="00625AC6"/>
    <w:rsid w:val="006467B3"/>
    <w:rsid w:val="00675C9B"/>
    <w:rsid w:val="006779FE"/>
    <w:rsid w:val="00685851"/>
    <w:rsid w:val="006A049C"/>
    <w:rsid w:val="006A33E2"/>
    <w:rsid w:val="006A5F7F"/>
    <w:rsid w:val="006B380D"/>
    <w:rsid w:val="006B4036"/>
    <w:rsid w:val="006C79D9"/>
    <w:rsid w:val="006D5C24"/>
    <w:rsid w:val="006E5451"/>
    <w:rsid w:val="0070001E"/>
    <w:rsid w:val="0070088E"/>
    <w:rsid w:val="00730AA9"/>
    <w:rsid w:val="00734D53"/>
    <w:rsid w:val="00736EEC"/>
    <w:rsid w:val="00736FB7"/>
    <w:rsid w:val="007474D0"/>
    <w:rsid w:val="00757C84"/>
    <w:rsid w:val="0076158C"/>
    <w:rsid w:val="007741E0"/>
    <w:rsid w:val="007907A9"/>
    <w:rsid w:val="00796211"/>
    <w:rsid w:val="007B7436"/>
    <w:rsid w:val="007C49CA"/>
    <w:rsid w:val="007D28A7"/>
    <w:rsid w:val="007F3484"/>
    <w:rsid w:val="007F668C"/>
    <w:rsid w:val="00807828"/>
    <w:rsid w:val="00827142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A0CC5"/>
    <w:rsid w:val="008C1B78"/>
    <w:rsid w:val="008C3C6C"/>
    <w:rsid w:val="008C4576"/>
    <w:rsid w:val="008C58F5"/>
    <w:rsid w:val="008C6868"/>
    <w:rsid w:val="008D110C"/>
    <w:rsid w:val="008D2FD8"/>
    <w:rsid w:val="008D3610"/>
    <w:rsid w:val="008D59BD"/>
    <w:rsid w:val="008E1863"/>
    <w:rsid w:val="008E48C9"/>
    <w:rsid w:val="008F1A66"/>
    <w:rsid w:val="008F4809"/>
    <w:rsid w:val="00902109"/>
    <w:rsid w:val="00902A91"/>
    <w:rsid w:val="009102F4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41B43"/>
    <w:rsid w:val="009460DD"/>
    <w:rsid w:val="00956992"/>
    <w:rsid w:val="00961C37"/>
    <w:rsid w:val="009702F6"/>
    <w:rsid w:val="00974D03"/>
    <w:rsid w:val="00975803"/>
    <w:rsid w:val="0098205C"/>
    <w:rsid w:val="00983011"/>
    <w:rsid w:val="00993536"/>
    <w:rsid w:val="00997E0A"/>
    <w:rsid w:val="009A1B35"/>
    <w:rsid w:val="009A7E69"/>
    <w:rsid w:val="009B1900"/>
    <w:rsid w:val="009B5E23"/>
    <w:rsid w:val="009C2216"/>
    <w:rsid w:val="009C4EAB"/>
    <w:rsid w:val="009D0A90"/>
    <w:rsid w:val="009D16F7"/>
    <w:rsid w:val="009D2F8D"/>
    <w:rsid w:val="009F065C"/>
    <w:rsid w:val="00A00B60"/>
    <w:rsid w:val="00A02E97"/>
    <w:rsid w:val="00A10C34"/>
    <w:rsid w:val="00A16109"/>
    <w:rsid w:val="00A57CDF"/>
    <w:rsid w:val="00A7155B"/>
    <w:rsid w:val="00A71594"/>
    <w:rsid w:val="00A7658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6360"/>
    <w:rsid w:val="00B16F66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A19BE"/>
    <w:rsid w:val="00BA6799"/>
    <w:rsid w:val="00BB4E2D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4228"/>
    <w:rsid w:val="00CC4756"/>
    <w:rsid w:val="00CF0586"/>
    <w:rsid w:val="00CF1DB6"/>
    <w:rsid w:val="00D02AB1"/>
    <w:rsid w:val="00D03389"/>
    <w:rsid w:val="00D136D4"/>
    <w:rsid w:val="00D2567C"/>
    <w:rsid w:val="00D268ED"/>
    <w:rsid w:val="00D3415F"/>
    <w:rsid w:val="00D3499F"/>
    <w:rsid w:val="00D36FA4"/>
    <w:rsid w:val="00D47161"/>
    <w:rsid w:val="00D6762C"/>
    <w:rsid w:val="00D81D28"/>
    <w:rsid w:val="00D86483"/>
    <w:rsid w:val="00D87343"/>
    <w:rsid w:val="00DA3428"/>
    <w:rsid w:val="00DA6E05"/>
    <w:rsid w:val="00DA7D51"/>
    <w:rsid w:val="00DB6DFF"/>
    <w:rsid w:val="00DB7002"/>
    <w:rsid w:val="00DC0B11"/>
    <w:rsid w:val="00DD103E"/>
    <w:rsid w:val="00DD47CE"/>
    <w:rsid w:val="00E15AF9"/>
    <w:rsid w:val="00E20388"/>
    <w:rsid w:val="00E27B4F"/>
    <w:rsid w:val="00E37660"/>
    <w:rsid w:val="00E564E2"/>
    <w:rsid w:val="00E655A7"/>
    <w:rsid w:val="00E71316"/>
    <w:rsid w:val="00E72A88"/>
    <w:rsid w:val="00E758EE"/>
    <w:rsid w:val="00E75AD3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6FC7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F01EF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55BF"/>
    <w:rsid w:val="00FB5CE3"/>
    <w:rsid w:val="00FB702C"/>
    <w:rsid w:val="00FC167B"/>
    <w:rsid w:val="00FD1064"/>
    <w:rsid w:val="00FD2D67"/>
    <w:rsid w:val="00FD4765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122</TotalTime>
  <Pages>1</Pages>
  <Words>244</Words>
  <Characters>1712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1953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55</cp:revision>
  <cp:lastPrinted>2001-05-23T08:36:00Z</cp:lastPrinted>
  <dcterms:created xsi:type="dcterms:W3CDTF">2021-10-26T08:41:00Z</dcterms:created>
  <dcterms:modified xsi:type="dcterms:W3CDTF">2021-11-26T06:25:00Z</dcterms:modified>
</cp:coreProperties>
</file>