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38517E6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F55B7C">
        <w:rPr>
          <w:rFonts w:ascii="Times New Roman" w:hAnsi="Times New Roman"/>
          <w:b/>
        </w:rPr>
        <w:t>KĘSTUČIUI BIRBILUI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58C41FE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F55B7C">
        <w:rPr>
          <w:rFonts w:ascii="Times New Roman" w:hAnsi="Times New Roman"/>
        </w:rPr>
        <w:t xml:space="preserve">gegužės       </w:t>
      </w:r>
      <w:r w:rsidR="004E08F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23147AC8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88326F">
        <w:rPr>
          <w:rFonts w:ascii="Times New Roman" w:hAnsi="Times New Roman"/>
          <w:szCs w:val="24"/>
        </w:rPr>
        <w:t>2</w:t>
      </w:r>
      <w:r w:rsidRPr="00ED6011">
        <w:rPr>
          <w:rFonts w:ascii="Times New Roman" w:hAnsi="Times New Roman"/>
          <w:szCs w:val="24"/>
        </w:rPr>
        <w:t xml:space="preserve"> m. </w:t>
      </w:r>
      <w:r w:rsidR="00D030F5">
        <w:rPr>
          <w:rFonts w:ascii="Times New Roman" w:hAnsi="Times New Roman"/>
          <w:szCs w:val="24"/>
        </w:rPr>
        <w:t xml:space="preserve">balandžio </w:t>
      </w:r>
      <w:r w:rsidR="00F55B7C">
        <w:rPr>
          <w:rFonts w:ascii="Times New Roman" w:hAnsi="Times New Roman"/>
          <w:szCs w:val="24"/>
        </w:rPr>
        <w:t>29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202E87">
        <w:rPr>
          <w:rFonts w:ascii="Times New Roman" w:hAnsi="Times New Roman"/>
          <w:szCs w:val="24"/>
        </w:rPr>
        <w:t>1</w:t>
      </w:r>
      <w:r w:rsidR="00F55B7C">
        <w:rPr>
          <w:rFonts w:ascii="Times New Roman" w:hAnsi="Times New Roman"/>
          <w:szCs w:val="24"/>
        </w:rPr>
        <w:t>9</w:t>
      </w:r>
      <w:r w:rsidR="00202E87">
        <w:rPr>
          <w:rFonts w:ascii="Times New Roman" w:hAnsi="Times New Roman"/>
          <w:szCs w:val="24"/>
        </w:rPr>
        <w:t>3</w:t>
      </w:r>
      <w:r w:rsidR="00F55B7C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71526960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F55B7C">
        <w:rPr>
          <w:rFonts w:ascii="Times New Roman" w:hAnsi="Times New Roman"/>
        </w:rPr>
        <w:t>Sintautų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F55B7C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F55B7C">
        <w:rPr>
          <w:rFonts w:ascii="Times New Roman" w:hAnsi="Times New Roman"/>
        </w:rPr>
        <w:t xml:space="preserve">Kęstutį Birbilą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ED6011">
        <w:rPr>
          <w:rFonts w:ascii="Times New Roman" w:hAnsi="Times New Roman"/>
        </w:rPr>
        <w:t xml:space="preserve"> m. </w:t>
      </w:r>
      <w:r w:rsidR="00F55B7C">
        <w:rPr>
          <w:rFonts w:ascii="Times New Roman" w:hAnsi="Times New Roman"/>
        </w:rPr>
        <w:t>gegužės 1</w:t>
      </w:r>
      <w:r w:rsidR="00202E87">
        <w:rPr>
          <w:rFonts w:ascii="Times New Roman" w:hAnsi="Times New Roman"/>
        </w:rPr>
        <w:t>8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F55B7C">
        <w:rPr>
          <w:rFonts w:ascii="Times New Roman" w:hAnsi="Times New Roman"/>
        </w:rPr>
        <w:t>Sintautų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F55B7C">
        <w:rPr>
          <w:rFonts w:ascii="Times New Roman" w:hAnsi="Times New Roman"/>
        </w:rPr>
        <w:t>o</w:t>
      </w:r>
      <w:r w:rsidR="003866F4">
        <w:rPr>
          <w:rFonts w:ascii="Times New Roman" w:hAnsi="Times New Roman"/>
        </w:rPr>
        <w:t xml:space="preserve"> žemės sklyp</w:t>
      </w:r>
      <w:r w:rsidR="00F55B7C">
        <w:rPr>
          <w:rFonts w:ascii="Times New Roman" w:hAnsi="Times New Roman"/>
        </w:rPr>
        <w:t>o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2C77DCA5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F55B7C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F55B7C">
        <w:rPr>
          <w:rFonts w:ascii="Times New Roman" w:hAnsi="Times New Roman"/>
        </w:rPr>
        <w:t>02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649EB" w14:textId="77777777" w:rsidR="00C96DD2" w:rsidRDefault="00C96DD2">
      <w:r>
        <w:separator/>
      </w:r>
    </w:p>
  </w:endnote>
  <w:endnote w:type="continuationSeparator" w:id="0">
    <w:p w14:paraId="76486670" w14:textId="77777777" w:rsidR="00C96DD2" w:rsidRDefault="00C9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AA63C" w14:textId="77777777" w:rsidR="00C96DD2" w:rsidRDefault="00C96DD2">
      <w:r>
        <w:separator/>
      </w:r>
    </w:p>
  </w:footnote>
  <w:footnote w:type="continuationSeparator" w:id="0">
    <w:p w14:paraId="1A248AA5" w14:textId="77777777" w:rsidR="00C96DD2" w:rsidRDefault="00C9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1165A4"/>
    <w:rsid w:val="00117499"/>
    <w:rsid w:val="001933E3"/>
    <w:rsid w:val="00195E67"/>
    <w:rsid w:val="001D38EF"/>
    <w:rsid w:val="001E4FF7"/>
    <w:rsid w:val="001E7250"/>
    <w:rsid w:val="00202E87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45AB3"/>
    <w:rsid w:val="0044694D"/>
    <w:rsid w:val="00463AA3"/>
    <w:rsid w:val="0048487A"/>
    <w:rsid w:val="004C6BBC"/>
    <w:rsid w:val="004D2449"/>
    <w:rsid w:val="004E08F1"/>
    <w:rsid w:val="00503417"/>
    <w:rsid w:val="00510709"/>
    <w:rsid w:val="00521D86"/>
    <w:rsid w:val="0053357A"/>
    <w:rsid w:val="0053413D"/>
    <w:rsid w:val="00553550"/>
    <w:rsid w:val="00561579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7134"/>
    <w:rsid w:val="00AA626A"/>
    <w:rsid w:val="00AB4FF8"/>
    <w:rsid w:val="00AD1062"/>
    <w:rsid w:val="00AD4746"/>
    <w:rsid w:val="00AE737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2020-09-30T05:22:00Z</cp:lastPrinted>
  <dcterms:created xsi:type="dcterms:W3CDTF">2022-05-02T06:17:00Z</dcterms:created>
  <dcterms:modified xsi:type="dcterms:W3CDTF">2022-05-02T06:19:00Z</dcterms:modified>
</cp:coreProperties>
</file>