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9AF0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F364FE" wp14:editId="267629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928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31F4A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286301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EF6E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C7498B2" w14:textId="77777777" w:rsidR="00DD47CE" w:rsidRDefault="00BE6D25" w:rsidP="006E49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8FBB578" w14:textId="77777777" w:rsidR="00DB1CB8" w:rsidRDefault="00633367" w:rsidP="006E49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</w:p>
    <w:p w14:paraId="70129597" w14:textId="1C62E519" w:rsidR="00DD47CE" w:rsidRDefault="00DB1CB8" w:rsidP="006E49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2022 M. KOVO 3 D. ĮSAKYMO NR. AT-177 „</w:t>
      </w:r>
      <w:r w:rsidR="00BE6D25"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B59BC">
        <w:rPr>
          <w:rFonts w:ascii="Times New Roman" w:hAnsi="Times New Roman"/>
          <w:b/>
        </w:rPr>
        <w:t>PROJEKT</w:t>
      </w:r>
      <w:r w:rsidR="004D2928">
        <w:rPr>
          <w:rFonts w:ascii="Times New Roman" w:hAnsi="Times New Roman"/>
          <w:b/>
        </w:rPr>
        <w:t>O „</w:t>
      </w:r>
      <w:r w:rsidR="006E491B">
        <w:rPr>
          <w:rFonts w:ascii="Times New Roman" w:hAnsi="Times New Roman"/>
          <w:b/>
        </w:rPr>
        <w:t>ATRASK SAVE</w:t>
      </w:r>
      <w:r w:rsidR="004D2928">
        <w:rPr>
          <w:rFonts w:ascii="Times New Roman" w:hAnsi="Times New Roman"/>
          <w:b/>
        </w:rPr>
        <w:t>“</w:t>
      </w:r>
      <w:r w:rsidR="00FB59BC">
        <w:rPr>
          <w:rFonts w:ascii="Times New Roman" w:hAnsi="Times New Roman"/>
          <w:b/>
        </w:rPr>
        <w:t xml:space="preserve"> FINANSAVIMO IR ĮPAREIGOJIMO</w:t>
      </w:r>
      <w:r>
        <w:rPr>
          <w:rFonts w:ascii="Times New Roman" w:hAnsi="Times New Roman"/>
          <w:b/>
        </w:rPr>
        <w:t>“ PAKEITIMO</w:t>
      </w:r>
    </w:p>
    <w:p w14:paraId="1401B32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04284DC" w14:textId="1213710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B59BC">
        <w:rPr>
          <w:rFonts w:ascii="Times New Roman" w:hAnsi="Times New Roman"/>
        </w:rPr>
        <w:t>2</w:t>
      </w:r>
      <w:r w:rsidR="001A466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B1CB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</w:t>
      </w:r>
      <w:r w:rsidR="00DB1CB8">
        <w:rPr>
          <w:rFonts w:ascii="Times New Roman" w:hAnsi="Times New Roman"/>
        </w:rPr>
        <w:t xml:space="preserve">  </w:t>
      </w:r>
      <w:r w:rsidR="001A46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FB59BC">
        <w:rPr>
          <w:rFonts w:ascii="Times New Roman" w:hAnsi="Times New Roman"/>
        </w:rPr>
        <w:t xml:space="preserve"> AT</w:t>
      </w:r>
      <w:r w:rsidR="00DC3D54">
        <w:rPr>
          <w:rFonts w:ascii="Times New Roman" w:hAnsi="Times New Roman"/>
        </w:rPr>
        <w:t>-</w:t>
      </w:r>
    </w:p>
    <w:p w14:paraId="32EFAD69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3CBFDA5B" w14:textId="69A6F06F" w:rsidR="007170B5" w:rsidRDefault="007170B5" w:rsidP="007170B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652FB98" w14:textId="1D974D78" w:rsidR="006D7CE8" w:rsidRDefault="007170B5" w:rsidP="009C2BCC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k e i č i u Šakių</w:t>
      </w:r>
      <w:r w:rsidRPr="00D73DF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rajono savivaldybės administracijos direktoriaus 2022 m. kovo 3 d. įsakym</w:t>
      </w:r>
      <w:r w:rsidR="006D7CE8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Nr. AT-173 „Dėl projekto „Atrask save“ finansavimo ir įpareigojimo“</w:t>
      </w:r>
      <w:r w:rsidR="006D7CE8">
        <w:rPr>
          <w:rFonts w:ascii="Times New Roman" w:hAnsi="Times New Roman"/>
          <w:szCs w:val="24"/>
        </w:rPr>
        <w:t xml:space="preserve"> konstatuojamąją dalį bei 1 punktą ir išdėstau taip</w:t>
      </w:r>
      <w:r>
        <w:rPr>
          <w:rFonts w:ascii="Times New Roman" w:hAnsi="Times New Roman"/>
          <w:szCs w:val="24"/>
        </w:rPr>
        <w:t>:</w:t>
      </w:r>
    </w:p>
    <w:p w14:paraId="371F1061" w14:textId="4A11C372" w:rsidR="007170B5" w:rsidRPr="006D7CE8" w:rsidRDefault="007170B5" w:rsidP="009C2BCC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6D7CE8">
        <w:rPr>
          <w:rFonts w:ascii="Times New Roman" w:hAnsi="Times New Roman"/>
          <w:szCs w:val="24"/>
        </w:rPr>
        <w:t>„</w:t>
      </w:r>
      <w:r w:rsidRPr="009C2BCC">
        <w:rPr>
          <w:rFonts w:ascii="Times New Roman" w:hAnsi="Times New Roman"/>
          <w:spacing w:val="60"/>
          <w:szCs w:val="24"/>
        </w:rPr>
        <w:t>įpareigoju</w:t>
      </w:r>
      <w:r w:rsidRPr="006D7CE8">
        <w:rPr>
          <w:rFonts w:ascii="Times New Roman" w:hAnsi="Times New Roman"/>
          <w:szCs w:val="24"/>
        </w:rPr>
        <w:t xml:space="preserve"> rajono savivaldybės administracijos Biudžeto, turto ir strateginio planavimo skyrių</w:t>
      </w:r>
      <w:r w:rsidR="006D7CE8">
        <w:rPr>
          <w:rFonts w:ascii="Times New Roman" w:hAnsi="Times New Roman"/>
          <w:szCs w:val="24"/>
        </w:rPr>
        <w:t>:</w:t>
      </w:r>
    </w:p>
    <w:p w14:paraId="2C63C6DE" w14:textId="5083B16F" w:rsidR="007170B5" w:rsidRPr="00BD0C3B" w:rsidRDefault="006D7CE8" w:rsidP="009C2BCC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9C2BC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rajono savivaldybės 2022 metų biudžete Mokymosi visą gyvenimą, jaunimo ir sporto programoje (kodas</w:t>
      </w:r>
      <w:r w:rsidR="006D0F39">
        <w:rPr>
          <w:rFonts w:ascii="Times New Roman" w:hAnsi="Times New Roman"/>
          <w:szCs w:val="24"/>
        </w:rPr>
        <w:t xml:space="preserve"> 01) numatytą </w:t>
      </w:r>
      <w:r w:rsidR="007170B5" w:rsidRPr="006D7CE8">
        <w:rPr>
          <w:rFonts w:ascii="Times New Roman" w:hAnsi="Times New Roman"/>
          <w:szCs w:val="24"/>
        </w:rPr>
        <w:t xml:space="preserve">lėšų likutį 2860,00 Eur pervesti </w:t>
      </w:r>
      <w:r w:rsidR="00BD0C3B" w:rsidRPr="006D7CE8">
        <w:rPr>
          <w:rFonts w:ascii="Times New Roman" w:hAnsi="Times New Roman"/>
          <w:szCs w:val="24"/>
        </w:rPr>
        <w:t>Gelgaudiškio kultūros</w:t>
      </w:r>
      <w:r w:rsidR="007170B5" w:rsidRPr="006D7CE8">
        <w:rPr>
          <w:rFonts w:ascii="Times New Roman" w:hAnsi="Times New Roman"/>
          <w:szCs w:val="24"/>
        </w:rPr>
        <w:t xml:space="preserve"> </w:t>
      </w:r>
      <w:r w:rsidR="007170B5" w:rsidRPr="00BD0C3B">
        <w:rPr>
          <w:rFonts w:ascii="Times New Roman" w:hAnsi="Times New Roman"/>
          <w:szCs w:val="24"/>
        </w:rPr>
        <w:t>centrui“.</w:t>
      </w:r>
    </w:p>
    <w:p w14:paraId="0AD10526" w14:textId="28AB9CE0" w:rsidR="007170B5" w:rsidRPr="00144D03" w:rsidRDefault="007170B5" w:rsidP="009C2BCC">
      <w:pPr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144D03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34A8A23C" w14:textId="74D62FB7" w:rsidR="00FB59BC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7F18560" w14:textId="6796A47D" w:rsidR="009C2BCC" w:rsidRDefault="009C2BC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9314FD7" w14:textId="13D0AB52" w:rsidR="009C2BCC" w:rsidRDefault="009C2BC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74935D1" w14:textId="77777777" w:rsidR="009C2BCC" w:rsidRPr="00144D03" w:rsidRDefault="009C2BC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81DC181" w14:textId="77777777" w:rsidR="001A70BA" w:rsidRDefault="00FB59BC" w:rsidP="00144D03">
      <w:pPr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Administracijos direktori</w:t>
      </w:r>
      <w:r w:rsidR="001A70BA">
        <w:rPr>
          <w:rFonts w:ascii="Times New Roman" w:hAnsi="Times New Roman"/>
          <w:szCs w:val="24"/>
        </w:rPr>
        <w:t>a</w:t>
      </w:r>
      <w:r w:rsidRPr="00144D03">
        <w:rPr>
          <w:rFonts w:ascii="Times New Roman" w:hAnsi="Times New Roman"/>
          <w:szCs w:val="24"/>
        </w:rPr>
        <w:t xml:space="preserve">us </w:t>
      </w:r>
      <w:r w:rsidR="001A70BA">
        <w:rPr>
          <w:rFonts w:ascii="Times New Roman" w:hAnsi="Times New Roman"/>
          <w:szCs w:val="24"/>
        </w:rPr>
        <w:t>pavaduotojas,</w:t>
      </w:r>
    </w:p>
    <w:p w14:paraId="44649F21" w14:textId="18480292" w:rsidR="00FB59BC" w:rsidRDefault="001A70BA" w:rsidP="009C2BCC">
      <w:pPr>
        <w:tabs>
          <w:tab w:val="left" w:pos="7938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9C2BC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Redas Juškaitis</w:t>
      </w:r>
    </w:p>
    <w:p w14:paraId="63398BD4" w14:textId="60A5526A" w:rsidR="00FB59BC" w:rsidRDefault="00FB59BC" w:rsidP="00FB59BC">
      <w:pPr>
        <w:rPr>
          <w:rFonts w:ascii="Times New Roman" w:hAnsi="Times New Roman"/>
          <w:szCs w:val="24"/>
        </w:rPr>
      </w:pPr>
    </w:p>
    <w:p w14:paraId="415788D2" w14:textId="5628B1BC" w:rsidR="009C2BCC" w:rsidRDefault="009C2BCC" w:rsidP="00FB59BC">
      <w:pPr>
        <w:rPr>
          <w:rFonts w:ascii="Times New Roman" w:hAnsi="Times New Roman"/>
          <w:szCs w:val="24"/>
        </w:rPr>
      </w:pPr>
    </w:p>
    <w:p w14:paraId="72376424" w14:textId="3F26BD4C" w:rsidR="009C2BCC" w:rsidRDefault="009C2BCC" w:rsidP="00FB59BC">
      <w:pPr>
        <w:rPr>
          <w:rFonts w:ascii="Times New Roman" w:hAnsi="Times New Roman"/>
          <w:szCs w:val="24"/>
        </w:rPr>
      </w:pPr>
    </w:p>
    <w:p w14:paraId="4C38EC84" w14:textId="3ED670F9" w:rsidR="009C2BCC" w:rsidRDefault="009C2BCC" w:rsidP="00FB59BC">
      <w:pPr>
        <w:rPr>
          <w:rFonts w:ascii="Times New Roman" w:hAnsi="Times New Roman"/>
          <w:szCs w:val="24"/>
        </w:rPr>
      </w:pPr>
    </w:p>
    <w:p w14:paraId="43B8E550" w14:textId="2741F446" w:rsidR="009C2BCC" w:rsidRDefault="009C2BCC" w:rsidP="00FB59BC">
      <w:pPr>
        <w:rPr>
          <w:rFonts w:ascii="Times New Roman" w:hAnsi="Times New Roman"/>
          <w:szCs w:val="24"/>
        </w:rPr>
      </w:pPr>
    </w:p>
    <w:p w14:paraId="2844DC7A" w14:textId="74CAECE3" w:rsidR="009C2BCC" w:rsidRDefault="009C2BCC" w:rsidP="00FB59BC">
      <w:pPr>
        <w:rPr>
          <w:rFonts w:ascii="Times New Roman" w:hAnsi="Times New Roman"/>
          <w:szCs w:val="24"/>
        </w:rPr>
      </w:pPr>
    </w:p>
    <w:p w14:paraId="27EEC5FD" w14:textId="0E2E48C4" w:rsidR="009C2BCC" w:rsidRDefault="009C2BCC" w:rsidP="00FB59BC">
      <w:pPr>
        <w:rPr>
          <w:rFonts w:ascii="Times New Roman" w:hAnsi="Times New Roman"/>
          <w:szCs w:val="24"/>
        </w:rPr>
      </w:pPr>
    </w:p>
    <w:p w14:paraId="20AA301E" w14:textId="3C04A91E" w:rsidR="009C2BCC" w:rsidRDefault="009C2BCC" w:rsidP="00FB59BC">
      <w:pPr>
        <w:rPr>
          <w:rFonts w:ascii="Times New Roman" w:hAnsi="Times New Roman"/>
          <w:szCs w:val="24"/>
        </w:rPr>
      </w:pPr>
    </w:p>
    <w:p w14:paraId="19D8C2E9" w14:textId="2BBA2469" w:rsidR="009C2BCC" w:rsidRDefault="009C2BCC" w:rsidP="00FB59BC">
      <w:pPr>
        <w:rPr>
          <w:rFonts w:ascii="Times New Roman" w:hAnsi="Times New Roman"/>
          <w:szCs w:val="24"/>
        </w:rPr>
      </w:pPr>
    </w:p>
    <w:p w14:paraId="1F1399BA" w14:textId="4DFD3648" w:rsidR="009C2BCC" w:rsidRDefault="009C2BCC" w:rsidP="00FB59BC">
      <w:pPr>
        <w:rPr>
          <w:rFonts w:ascii="Times New Roman" w:hAnsi="Times New Roman"/>
          <w:szCs w:val="24"/>
        </w:rPr>
      </w:pPr>
    </w:p>
    <w:p w14:paraId="06184D77" w14:textId="6D607185" w:rsidR="009C2BCC" w:rsidRDefault="009C2BCC" w:rsidP="00FB59BC">
      <w:pPr>
        <w:rPr>
          <w:rFonts w:ascii="Times New Roman" w:hAnsi="Times New Roman"/>
          <w:szCs w:val="24"/>
        </w:rPr>
      </w:pPr>
    </w:p>
    <w:p w14:paraId="27EFEA5D" w14:textId="77777777" w:rsidR="009C2BCC" w:rsidRDefault="009C2BCC" w:rsidP="00FB59BC">
      <w:pPr>
        <w:rPr>
          <w:rFonts w:ascii="Times New Roman" w:hAnsi="Times New Roman"/>
          <w:szCs w:val="24"/>
        </w:rPr>
      </w:pPr>
    </w:p>
    <w:p w14:paraId="5A328F9C" w14:textId="77777777" w:rsidR="009C2BCC" w:rsidRPr="00563706" w:rsidRDefault="009C2BCC" w:rsidP="00FB59BC">
      <w:pPr>
        <w:rPr>
          <w:rFonts w:ascii="Times New Roman" w:hAnsi="Times New Roman"/>
          <w:sz w:val="22"/>
          <w:szCs w:val="22"/>
        </w:rPr>
      </w:pPr>
    </w:p>
    <w:p w14:paraId="31B631DD" w14:textId="77777777" w:rsidR="00FB59BC" w:rsidRPr="009C2BCC" w:rsidRDefault="00FB59BC" w:rsidP="00FB59BC">
      <w:pPr>
        <w:rPr>
          <w:rFonts w:ascii="Times New Roman" w:hAnsi="Times New Roman"/>
          <w:szCs w:val="24"/>
        </w:rPr>
      </w:pPr>
      <w:r w:rsidRPr="009C2BCC">
        <w:rPr>
          <w:rFonts w:ascii="Times New Roman" w:hAnsi="Times New Roman"/>
          <w:szCs w:val="24"/>
        </w:rPr>
        <w:t xml:space="preserve">Parengė </w:t>
      </w:r>
    </w:p>
    <w:p w14:paraId="35A3A9B4" w14:textId="1FD713C5" w:rsidR="00FB59BC" w:rsidRPr="009C2BCC" w:rsidRDefault="00144D03" w:rsidP="00FB59BC">
      <w:pPr>
        <w:rPr>
          <w:rFonts w:ascii="Times New Roman" w:hAnsi="Times New Roman"/>
          <w:szCs w:val="24"/>
        </w:rPr>
      </w:pPr>
      <w:r w:rsidRPr="009C2BCC">
        <w:rPr>
          <w:rFonts w:ascii="Times New Roman" w:hAnsi="Times New Roman"/>
          <w:szCs w:val="24"/>
        </w:rPr>
        <w:t>rajono savivaldybės administracijos</w:t>
      </w:r>
      <w:r w:rsidR="001A4666" w:rsidRPr="009C2BCC">
        <w:rPr>
          <w:rFonts w:ascii="Times New Roman" w:hAnsi="Times New Roman"/>
          <w:szCs w:val="24"/>
        </w:rPr>
        <w:t xml:space="preserve"> vyriausioji specialistė</w:t>
      </w:r>
    </w:p>
    <w:p w14:paraId="62B21DA1" w14:textId="3A495C38" w:rsidR="00FB59BC" w:rsidRPr="009C2BCC" w:rsidRDefault="00144D03" w:rsidP="00FB59BC">
      <w:pPr>
        <w:rPr>
          <w:rFonts w:ascii="Times New Roman" w:hAnsi="Times New Roman"/>
          <w:szCs w:val="24"/>
        </w:rPr>
      </w:pPr>
      <w:r w:rsidRPr="009C2BCC">
        <w:rPr>
          <w:rFonts w:ascii="Times New Roman" w:hAnsi="Times New Roman"/>
          <w:szCs w:val="24"/>
        </w:rPr>
        <w:t>(jaunimo reikalų koordinatorė)</w:t>
      </w:r>
    </w:p>
    <w:p w14:paraId="66278F04" w14:textId="77777777" w:rsidR="00FB59BC" w:rsidRPr="009C2BCC" w:rsidRDefault="00FB59BC" w:rsidP="00FB59BC">
      <w:pPr>
        <w:rPr>
          <w:rFonts w:ascii="Times New Roman" w:hAnsi="Times New Roman"/>
          <w:szCs w:val="24"/>
        </w:rPr>
      </w:pPr>
    </w:p>
    <w:p w14:paraId="16A66B04" w14:textId="77777777" w:rsidR="00FB59BC" w:rsidRPr="009C2BCC" w:rsidRDefault="00FB59BC" w:rsidP="00FB59BC">
      <w:pPr>
        <w:rPr>
          <w:rFonts w:ascii="Times New Roman" w:hAnsi="Times New Roman"/>
          <w:szCs w:val="24"/>
        </w:rPr>
      </w:pPr>
      <w:r w:rsidRPr="009C2BCC">
        <w:rPr>
          <w:rFonts w:ascii="Times New Roman" w:hAnsi="Times New Roman"/>
          <w:szCs w:val="24"/>
        </w:rPr>
        <w:t>Danutė Jurgutienė</w:t>
      </w:r>
    </w:p>
    <w:p w14:paraId="096434C6" w14:textId="70ED0FAB" w:rsidR="00FB59BC" w:rsidRPr="009C2BCC" w:rsidRDefault="00FB59BC" w:rsidP="00FB59BC">
      <w:pPr>
        <w:rPr>
          <w:rFonts w:ascii="Times New Roman" w:hAnsi="Times New Roman"/>
          <w:szCs w:val="24"/>
        </w:rPr>
      </w:pPr>
      <w:r w:rsidRPr="009C2BCC">
        <w:rPr>
          <w:rFonts w:ascii="Times New Roman" w:hAnsi="Times New Roman"/>
          <w:szCs w:val="24"/>
        </w:rPr>
        <w:t>20</w:t>
      </w:r>
      <w:r w:rsidR="00144D03" w:rsidRPr="009C2BCC">
        <w:rPr>
          <w:rFonts w:ascii="Times New Roman" w:hAnsi="Times New Roman"/>
          <w:szCs w:val="24"/>
        </w:rPr>
        <w:t>2</w:t>
      </w:r>
      <w:r w:rsidR="001A4666" w:rsidRPr="009C2BCC">
        <w:rPr>
          <w:rFonts w:ascii="Times New Roman" w:hAnsi="Times New Roman"/>
          <w:szCs w:val="24"/>
        </w:rPr>
        <w:t>2</w:t>
      </w:r>
      <w:r w:rsidRPr="009C2BCC">
        <w:rPr>
          <w:rFonts w:ascii="Times New Roman" w:hAnsi="Times New Roman"/>
          <w:szCs w:val="24"/>
        </w:rPr>
        <w:t>-</w:t>
      </w:r>
      <w:r w:rsidR="00144D03" w:rsidRPr="009C2BCC">
        <w:rPr>
          <w:rFonts w:ascii="Times New Roman" w:hAnsi="Times New Roman"/>
          <w:szCs w:val="24"/>
        </w:rPr>
        <w:t>0</w:t>
      </w:r>
      <w:r w:rsidR="001A70BA" w:rsidRPr="009C2BCC">
        <w:rPr>
          <w:rFonts w:ascii="Times New Roman" w:hAnsi="Times New Roman"/>
          <w:szCs w:val="24"/>
        </w:rPr>
        <w:t>6</w:t>
      </w:r>
      <w:r w:rsidRPr="009C2BCC">
        <w:rPr>
          <w:rFonts w:ascii="Times New Roman" w:hAnsi="Times New Roman"/>
          <w:szCs w:val="24"/>
        </w:rPr>
        <w:t>-</w:t>
      </w:r>
      <w:r w:rsidR="001A70BA" w:rsidRPr="009C2BCC">
        <w:rPr>
          <w:rFonts w:ascii="Times New Roman" w:hAnsi="Times New Roman"/>
          <w:szCs w:val="24"/>
        </w:rPr>
        <w:t xml:space="preserve"> </w:t>
      </w:r>
    </w:p>
    <w:p w14:paraId="2654CCF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AE6CE7" w14:textId="77777777" w:rsidR="00D24649" w:rsidRDefault="00D24649">
      <w:r>
        <w:separator/>
      </w:r>
    </w:p>
  </w:endnote>
  <w:endnote w:type="continuationSeparator" w:id="0">
    <w:p w14:paraId="248C7F83" w14:textId="77777777" w:rsidR="00D24649" w:rsidRDefault="00D24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07C0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729DBC" w14:textId="77777777" w:rsidR="00D24649" w:rsidRDefault="00D24649">
      <w:r>
        <w:separator/>
      </w:r>
    </w:p>
  </w:footnote>
  <w:footnote w:type="continuationSeparator" w:id="0">
    <w:p w14:paraId="338B368B" w14:textId="77777777" w:rsidR="00D24649" w:rsidRDefault="00D24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F9532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A260F"/>
    <w:multiLevelType w:val="multilevel"/>
    <w:tmpl w:val="718C6EE8"/>
    <w:lvl w:ilvl="0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abstractNum w:abstractNumId="1" w15:restartNumberingAfterBreak="0">
    <w:nsid w:val="674336A3"/>
    <w:multiLevelType w:val="hybridMultilevel"/>
    <w:tmpl w:val="910AC6D6"/>
    <w:lvl w:ilvl="0" w:tplc="329AA0D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92646"/>
    <w:rsid w:val="00110DB8"/>
    <w:rsid w:val="00117499"/>
    <w:rsid w:val="00144D03"/>
    <w:rsid w:val="001A4666"/>
    <w:rsid w:val="001A70BA"/>
    <w:rsid w:val="001D38EF"/>
    <w:rsid w:val="001E7250"/>
    <w:rsid w:val="0023748D"/>
    <w:rsid w:val="002765E4"/>
    <w:rsid w:val="00280190"/>
    <w:rsid w:val="0028720A"/>
    <w:rsid w:val="002A6DBB"/>
    <w:rsid w:val="002D3ABC"/>
    <w:rsid w:val="002E037D"/>
    <w:rsid w:val="002F471A"/>
    <w:rsid w:val="00312270"/>
    <w:rsid w:val="00313CF0"/>
    <w:rsid w:val="00342E29"/>
    <w:rsid w:val="00356697"/>
    <w:rsid w:val="00371569"/>
    <w:rsid w:val="003A0C31"/>
    <w:rsid w:val="003F491F"/>
    <w:rsid w:val="00434111"/>
    <w:rsid w:val="00435ADB"/>
    <w:rsid w:val="004B3D98"/>
    <w:rsid w:val="004D2928"/>
    <w:rsid w:val="004F29B6"/>
    <w:rsid w:val="00521D86"/>
    <w:rsid w:val="00555EAB"/>
    <w:rsid w:val="00565E92"/>
    <w:rsid w:val="00583E25"/>
    <w:rsid w:val="005A67C1"/>
    <w:rsid w:val="005E232C"/>
    <w:rsid w:val="00610881"/>
    <w:rsid w:val="00610FAC"/>
    <w:rsid w:val="00633367"/>
    <w:rsid w:val="00636855"/>
    <w:rsid w:val="006663C0"/>
    <w:rsid w:val="00692DB8"/>
    <w:rsid w:val="006955D6"/>
    <w:rsid w:val="006C1E32"/>
    <w:rsid w:val="006D0F39"/>
    <w:rsid w:val="006D7CE8"/>
    <w:rsid w:val="006E2A9E"/>
    <w:rsid w:val="006E491B"/>
    <w:rsid w:val="0070001E"/>
    <w:rsid w:val="00706D8D"/>
    <w:rsid w:val="007170B5"/>
    <w:rsid w:val="007172EC"/>
    <w:rsid w:val="00725F14"/>
    <w:rsid w:val="007569EB"/>
    <w:rsid w:val="007A3200"/>
    <w:rsid w:val="007A528F"/>
    <w:rsid w:val="008C1B78"/>
    <w:rsid w:val="008F4809"/>
    <w:rsid w:val="00913568"/>
    <w:rsid w:val="00943DC9"/>
    <w:rsid w:val="0098205C"/>
    <w:rsid w:val="009C2BCC"/>
    <w:rsid w:val="009C4EAB"/>
    <w:rsid w:val="009E51C9"/>
    <w:rsid w:val="009F065C"/>
    <w:rsid w:val="00A20BE5"/>
    <w:rsid w:val="00A526EC"/>
    <w:rsid w:val="00A77F4E"/>
    <w:rsid w:val="00A94B0F"/>
    <w:rsid w:val="00AB3F71"/>
    <w:rsid w:val="00AC5024"/>
    <w:rsid w:val="00AE7378"/>
    <w:rsid w:val="00B75F85"/>
    <w:rsid w:val="00BD052B"/>
    <w:rsid w:val="00BD0C3B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B4DF4"/>
    <w:rsid w:val="00D24649"/>
    <w:rsid w:val="00D266E6"/>
    <w:rsid w:val="00D54190"/>
    <w:rsid w:val="00D65E12"/>
    <w:rsid w:val="00D73BF7"/>
    <w:rsid w:val="00DB1CB8"/>
    <w:rsid w:val="00DC3D54"/>
    <w:rsid w:val="00DD47CE"/>
    <w:rsid w:val="00E267D5"/>
    <w:rsid w:val="00E918BB"/>
    <w:rsid w:val="00ED113F"/>
    <w:rsid w:val="00EE2CE3"/>
    <w:rsid w:val="00EE6F9A"/>
    <w:rsid w:val="00F01EF6"/>
    <w:rsid w:val="00F032F2"/>
    <w:rsid w:val="00F11C9A"/>
    <w:rsid w:val="00F5343D"/>
    <w:rsid w:val="00FB59BC"/>
    <w:rsid w:val="00FC248C"/>
    <w:rsid w:val="00FE05E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F65C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9BC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DefaultParagraphFont"/>
    <w:rsid w:val="00FB5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190EB7-1264-4776-AA32-CA380B2AE2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43</TotalTime>
  <Pages>1</Pages>
  <Words>163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7</cp:revision>
  <cp:lastPrinted>2001-05-23T08:36:00Z</cp:lastPrinted>
  <dcterms:created xsi:type="dcterms:W3CDTF">2022-06-06T12:23:00Z</dcterms:created>
  <dcterms:modified xsi:type="dcterms:W3CDTF">2022-06-08T08:22:00Z</dcterms:modified>
</cp:coreProperties>
</file>