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B95C9D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453FFE">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F358C9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CB57CF">
        <w:rPr>
          <w:rFonts w:ascii="Times New Roman" w:hAnsi="Times New Roman"/>
          <w:szCs w:val="24"/>
        </w:rPr>
        <w:t>1</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2533B" w14:textId="77777777" w:rsidR="00EC0027" w:rsidRDefault="00EC0027">
      <w:r>
        <w:separator/>
      </w:r>
    </w:p>
  </w:endnote>
  <w:endnote w:type="continuationSeparator" w:id="0">
    <w:p w14:paraId="7441DDED" w14:textId="77777777" w:rsidR="00EC0027" w:rsidRDefault="00EC0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D1AFF" w14:textId="77777777" w:rsidR="00EC0027" w:rsidRDefault="00EC0027">
      <w:r>
        <w:separator/>
      </w:r>
    </w:p>
  </w:footnote>
  <w:footnote w:type="continuationSeparator" w:id="0">
    <w:p w14:paraId="0518C8DB" w14:textId="77777777" w:rsidR="00EC0027" w:rsidRDefault="00EC00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2022-06-15T06:10:00Z</dcterms:created>
  <dcterms:modified xsi:type="dcterms:W3CDTF">2022-06-15T06:10:00Z</dcterms:modified>
</cp:coreProperties>
</file>