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738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002E363" wp14:editId="39DA4A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C4BD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275BD9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9F603F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E0325F3" w14:textId="77777777" w:rsidR="007C03CE" w:rsidRPr="008B0AC1" w:rsidRDefault="007C03CE" w:rsidP="007C03CE">
      <w:pPr>
        <w:jc w:val="center"/>
        <w:rPr>
          <w:rFonts w:ascii="Times New Roman" w:hAnsi="Times New Roman"/>
          <w:b/>
          <w:szCs w:val="24"/>
        </w:rPr>
      </w:pPr>
    </w:p>
    <w:p w14:paraId="49D3A17C" w14:textId="77777777" w:rsidR="007C03CE" w:rsidRPr="00B268D8" w:rsidRDefault="007C03CE" w:rsidP="007C03CE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ĮSAKYMAS</w:t>
      </w:r>
    </w:p>
    <w:p w14:paraId="56E6F374" w14:textId="77777777" w:rsidR="007C03CE" w:rsidRPr="00521BD6" w:rsidRDefault="007C03CE" w:rsidP="007C03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ĮPAREIGOJIMO PERVESTI LĖŠAS</w:t>
      </w:r>
    </w:p>
    <w:p w14:paraId="75168812" w14:textId="77777777" w:rsidR="007C03CE" w:rsidRPr="00521BD6" w:rsidRDefault="007C03CE" w:rsidP="007C03CE">
      <w:pPr>
        <w:jc w:val="center"/>
        <w:rPr>
          <w:rFonts w:ascii="Times New Roman" w:hAnsi="Times New Roman"/>
        </w:rPr>
      </w:pPr>
    </w:p>
    <w:p w14:paraId="7C6F200F" w14:textId="19273CE7" w:rsidR="007C03CE" w:rsidRPr="00521BD6" w:rsidRDefault="00AB19E2" w:rsidP="007C03C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B558E">
        <w:rPr>
          <w:rFonts w:ascii="Times New Roman" w:hAnsi="Times New Roman"/>
        </w:rPr>
        <w:t>2</w:t>
      </w:r>
      <w:r w:rsidR="00CB7FA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8B558E">
        <w:rPr>
          <w:rFonts w:ascii="Times New Roman" w:hAnsi="Times New Roman"/>
        </w:rPr>
        <w:t xml:space="preserve">birželio </w:t>
      </w:r>
      <w:r w:rsidR="009F469A">
        <w:rPr>
          <w:rFonts w:ascii="Times New Roman" w:hAnsi="Times New Roman"/>
        </w:rPr>
        <w:t xml:space="preserve">  </w:t>
      </w:r>
      <w:r w:rsidR="008B558E">
        <w:rPr>
          <w:rFonts w:ascii="Times New Roman" w:hAnsi="Times New Roman"/>
        </w:rPr>
        <w:t xml:space="preserve"> </w:t>
      </w:r>
      <w:r w:rsidR="007C03CE" w:rsidRPr="00521BD6">
        <w:rPr>
          <w:rFonts w:ascii="Times New Roman" w:hAnsi="Times New Roman"/>
        </w:rPr>
        <w:t xml:space="preserve"> </w:t>
      </w:r>
      <w:r w:rsidR="007C03CE">
        <w:rPr>
          <w:rFonts w:ascii="Times New Roman" w:hAnsi="Times New Roman"/>
        </w:rPr>
        <w:t xml:space="preserve">d. </w:t>
      </w:r>
      <w:r w:rsidR="007C03CE" w:rsidRPr="00521BD6">
        <w:rPr>
          <w:rFonts w:ascii="Times New Roman" w:hAnsi="Times New Roman"/>
        </w:rPr>
        <w:t>Nr. AT-</w:t>
      </w:r>
      <w:r w:rsidR="00BB7857">
        <w:rPr>
          <w:rFonts w:ascii="Times New Roman" w:hAnsi="Times New Roman"/>
        </w:rPr>
        <w:t xml:space="preserve"> </w:t>
      </w:r>
    </w:p>
    <w:p w14:paraId="4A91235C" w14:textId="4127B40E" w:rsidR="007C03CE" w:rsidRDefault="007C03CE" w:rsidP="00B87E87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3D065B4F" w14:textId="77777777" w:rsidR="007C03CE" w:rsidRPr="00521BD6" w:rsidRDefault="007C03CE" w:rsidP="007C03CE">
      <w:pPr>
        <w:rPr>
          <w:rFonts w:ascii="Times New Roman" w:hAnsi="Times New Roman"/>
        </w:rPr>
      </w:pPr>
    </w:p>
    <w:p w14:paraId="37E9CC34" w14:textId="18D67812" w:rsidR="007C03CE" w:rsidRPr="00BF3A30" w:rsidRDefault="007C03CE" w:rsidP="005B60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F3A30">
        <w:rPr>
          <w:rFonts w:ascii="Times New Roman" w:hAnsi="Times New Roman"/>
          <w:szCs w:val="24"/>
        </w:rPr>
        <w:t xml:space="preserve">Vadovaudamasis Lietuvos Respublikos vietos savivaldos įstatymo 29 straipsnio 8 dalies 5 punktu, </w:t>
      </w:r>
      <w:r w:rsidR="003C18FD" w:rsidRPr="00BF3A30">
        <w:rPr>
          <w:rFonts w:ascii="Times New Roman" w:hAnsi="Times New Roman"/>
          <w:szCs w:val="24"/>
        </w:rPr>
        <w:t>Nevyriausybinių organizacijų ir bendruomeninės veiklos stiprinimo 202</w:t>
      </w:r>
      <w:r w:rsidR="00324D9C" w:rsidRPr="00BF3A30">
        <w:rPr>
          <w:rFonts w:ascii="Times New Roman" w:hAnsi="Times New Roman"/>
          <w:szCs w:val="24"/>
        </w:rPr>
        <w:t>2</w:t>
      </w:r>
      <w:r w:rsidR="003C18FD" w:rsidRPr="00BF3A30">
        <w:rPr>
          <w:rFonts w:ascii="Times New Roman" w:hAnsi="Times New Roman"/>
          <w:szCs w:val="24"/>
        </w:rPr>
        <w:t xml:space="preserve"> metų veiksmų plano įgyvendinimo 1.1.</w:t>
      </w:r>
      <w:r w:rsidR="00324D9C" w:rsidRPr="00BF3A30">
        <w:rPr>
          <w:rFonts w:ascii="Times New Roman" w:hAnsi="Times New Roman"/>
          <w:szCs w:val="24"/>
        </w:rPr>
        <w:t>6</w:t>
      </w:r>
      <w:r w:rsidR="003C18FD" w:rsidRPr="00BF3A30">
        <w:rPr>
          <w:rFonts w:ascii="Times New Roman" w:hAnsi="Times New Roman"/>
          <w:szCs w:val="24"/>
        </w:rPr>
        <w:t xml:space="preserve"> priemonės „Stiprinti bendruomeninę veiklą savivaldybėse“ įgyvendinimo Šakių rajono savivaldybėje aprašu, patvirtintu </w:t>
      </w:r>
      <w:r w:rsidR="005026AF" w:rsidRPr="00BF3A30">
        <w:rPr>
          <w:rFonts w:ascii="Times New Roman" w:hAnsi="Times New Roman"/>
          <w:szCs w:val="24"/>
        </w:rPr>
        <w:t>rajono savivaldybės administracijos direktoriaus 20</w:t>
      </w:r>
      <w:r w:rsidR="00576A32" w:rsidRPr="00BF3A30">
        <w:rPr>
          <w:rFonts w:ascii="Times New Roman" w:hAnsi="Times New Roman"/>
          <w:szCs w:val="24"/>
        </w:rPr>
        <w:t>2</w:t>
      </w:r>
      <w:r w:rsidR="00324D9C" w:rsidRPr="00BF3A30">
        <w:rPr>
          <w:rFonts w:ascii="Times New Roman" w:hAnsi="Times New Roman"/>
          <w:szCs w:val="24"/>
        </w:rPr>
        <w:t>2</w:t>
      </w:r>
      <w:r w:rsidR="005026AF" w:rsidRPr="00BF3A30">
        <w:rPr>
          <w:rFonts w:ascii="Times New Roman" w:hAnsi="Times New Roman"/>
          <w:szCs w:val="24"/>
        </w:rPr>
        <w:t xml:space="preserve"> m. </w:t>
      </w:r>
      <w:r w:rsidR="009F469A" w:rsidRPr="00BF3A30">
        <w:rPr>
          <w:rFonts w:ascii="Times New Roman" w:hAnsi="Times New Roman"/>
          <w:szCs w:val="24"/>
        </w:rPr>
        <w:t>balandžio</w:t>
      </w:r>
      <w:r w:rsidR="005026AF" w:rsidRPr="00BF3A30">
        <w:rPr>
          <w:rFonts w:ascii="Times New Roman" w:hAnsi="Times New Roman"/>
          <w:szCs w:val="24"/>
        </w:rPr>
        <w:t xml:space="preserve"> </w:t>
      </w:r>
      <w:r w:rsidR="00324D9C" w:rsidRPr="00BF3A30">
        <w:rPr>
          <w:rFonts w:ascii="Times New Roman" w:hAnsi="Times New Roman"/>
          <w:szCs w:val="24"/>
        </w:rPr>
        <w:t>22</w:t>
      </w:r>
      <w:r w:rsidR="005026AF" w:rsidRPr="00BF3A30">
        <w:rPr>
          <w:rFonts w:ascii="Times New Roman" w:hAnsi="Times New Roman"/>
          <w:szCs w:val="24"/>
        </w:rPr>
        <w:t xml:space="preserve"> d. įsakymu Nr. </w:t>
      </w:r>
      <w:r w:rsidR="00576A32" w:rsidRPr="00BF3A30">
        <w:rPr>
          <w:rFonts w:ascii="Times New Roman" w:hAnsi="Times New Roman"/>
          <w:szCs w:val="24"/>
        </w:rPr>
        <w:t>A</w:t>
      </w:r>
      <w:r w:rsidR="005026AF" w:rsidRPr="00BF3A30">
        <w:rPr>
          <w:rFonts w:ascii="Times New Roman" w:hAnsi="Times New Roman"/>
          <w:szCs w:val="24"/>
        </w:rPr>
        <w:t>T-</w:t>
      </w:r>
      <w:r w:rsidR="009F469A" w:rsidRPr="00BF3A30">
        <w:rPr>
          <w:rFonts w:ascii="Times New Roman" w:hAnsi="Times New Roman"/>
          <w:szCs w:val="24"/>
        </w:rPr>
        <w:t>3</w:t>
      </w:r>
      <w:r w:rsidR="00324D9C" w:rsidRPr="00BF3A30">
        <w:rPr>
          <w:rFonts w:ascii="Times New Roman" w:hAnsi="Times New Roman"/>
          <w:szCs w:val="24"/>
        </w:rPr>
        <w:t>54</w:t>
      </w:r>
      <w:r w:rsidRPr="00BF3A30">
        <w:rPr>
          <w:rFonts w:ascii="Times New Roman" w:hAnsi="Times New Roman"/>
          <w:szCs w:val="24"/>
        </w:rPr>
        <w:t xml:space="preserve"> „Dėl nevyriausybinių organizacijų ir bendruomeninės veiklos stiprinimo 20</w:t>
      </w:r>
      <w:r w:rsidR="00576A32" w:rsidRPr="00BF3A30">
        <w:rPr>
          <w:rFonts w:ascii="Times New Roman" w:hAnsi="Times New Roman"/>
          <w:szCs w:val="24"/>
        </w:rPr>
        <w:t>2</w:t>
      </w:r>
      <w:r w:rsidR="00324D9C" w:rsidRPr="00BF3A30">
        <w:rPr>
          <w:rFonts w:ascii="Times New Roman" w:hAnsi="Times New Roman"/>
          <w:szCs w:val="24"/>
        </w:rPr>
        <w:t>2</w:t>
      </w:r>
      <w:r w:rsidRPr="00BF3A30">
        <w:rPr>
          <w:rFonts w:ascii="Times New Roman" w:hAnsi="Times New Roman"/>
          <w:szCs w:val="24"/>
        </w:rPr>
        <w:t xml:space="preserve"> metų veiksmų plano įgyvendinimo </w:t>
      </w:r>
      <w:r w:rsidR="00576A32" w:rsidRPr="00BF3A30">
        <w:rPr>
          <w:rFonts w:ascii="Times New Roman" w:hAnsi="Times New Roman"/>
          <w:szCs w:val="24"/>
        </w:rPr>
        <w:t>1.1.</w:t>
      </w:r>
      <w:r w:rsidR="00324D9C" w:rsidRPr="00BF3A30">
        <w:rPr>
          <w:rFonts w:ascii="Times New Roman" w:hAnsi="Times New Roman"/>
          <w:szCs w:val="24"/>
        </w:rPr>
        <w:t>6</w:t>
      </w:r>
      <w:r w:rsidRPr="00BF3A30">
        <w:rPr>
          <w:rFonts w:ascii="Times New Roman" w:hAnsi="Times New Roman"/>
          <w:szCs w:val="24"/>
        </w:rPr>
        <w:t xml:space="preserve"> priemonės „</w:t>
      </w:r>
      <w:r w:rsidR="00576A32" w:rsidRPr="00BF3A30">
        <w:rPr>
          <w:rFonts w:ascii="Times New Roman" w:hAnsi="Times New Roman"/>
          <w:szCs w:val="24"/>
        </w:rPr>
        <w:t>Stiprin</w:t>
      </w:r>
      <w:r w:rsidRPr="00BF3A30">
        <w:rPr>
          <w:rFonts w:ascii="Times New Roman" w:hAnsi="Times New Roman"/>
          <w:szCs w:val="24"/>
        </w:rPr>
        <w:t xml:space="preserve">ti bendruomeninę veiklą savivaldybėse“ įgyvendinimo Šakių rajono savivaldybėje aprašo patvirtinimo“, Šakių rajono savivaldybės administracijos nuostatų, patvirtintų </w:t>
      </w:r>
      <w:r w:rsidR="005B6000" w:rsidRPr="00BF3A30">
        <w:rPr>
          <w:rFonts w:ascii="Times New Roman" w:hAnsi="Times New Roman"/>
          <w:szCs w:val="24"/>
        </w:rPr>
        <w:t xml:space="preserve">Šakių </w:t>
      </w:r>
      <w:r w:rsidRPr="00BF3A30">
        <w:rPr>
          <w:rFonts w:ascii="Times New Roman" w:hAnsi="Times New Roman"/>
          <w:szCs w:val="24"/>
        </w:rPr>
        <w:t>rajono savivaldybės tarybos 2016 m. rugsėjo 23 d. sprendimu Nr.</w:t>
      </w:r>
      <w:r w:rsidR="004B4DD9" w:rsidRPr="00BF3A30">
        <w:rPr>
          <w:rFonts w:ascii="Times New Roman" w:hAnsi="Times New Roman"/>
          <w:szCs w:val="24"/>
        </w:rPr>
        <w:t xml:space="preserve"> T-</w:t>
      </w:r>
      <w:r w:rsidRPr="00BF3A30">
        <w:rPr>
          <w:rFonts w:ascii="Times New Roman" w:hAnsi="Times New Roman"/>
          <w:szCs w:val="24"/>
        </w:rPr>
        <w:t xml:space="preserve">277 </w:t>
      </w:r>
      <w:r w:rsidR="005B6000" w:rsidRPr="00BF3A30">
        <w:rPr>
          <w:rFonts w:ascii="Times New Roman" w:hAnsi="Times New Roman"/>
          <w:szCs w:val="24"/>
        </w:rPr>
        <w:t>„</w:t>
      </w:r>
      <w:r w:rsidRPr="00BF3A30">
        <w:rPr>
          <w:rFonts w:ascii="Times New Roman" w:hAnsi="Times New Roman"/>
          <w:szCs w:val="24"/>
        </w:rPr>
        <w:t>Dėl Šakių rajono savivaldybės administracijos nuostat</w:t>
      </w:r>
      <w:r w:rsidR="005026AF" w:rsidRPr="00BF3A30">
        <w:rPr>
          <w:rFonts w:ascii="Times New Roman" w:hAnsi="Times New Roman"/>
          <w:szCs w:val="24"/>
        </w:rPr>
        <w:t>ų patvirtinimo“, 24 punktu, 20</w:t>
      </w:r>
      <w:r w:rsidR="00576A32" w:rsidRPr="00BF3A30">
        <w:rPr>
          <w:rFonts w:ascii="Times New Roman" w:hAnsi="Times New Roman"/>
          <w:szCs w:val="24"/>
        </w:rPr>
        <w:t>2</w:t>
      </w:r>
      <w:r w:rsidR="00324D9C" w:rsidRPr="00BF3A30">
        <w:rPr>
          <w:rFonts w:ascii="Times New Roman" w:hAnsi="Times New Roman"/>
          <w:szCs w:val="24"/>
        </w:rPr>
        <w:t>2</w:t>
      </w:r>
      <w:r w:rsidR="005026AF" w:rsidRPr="00BF3A30">
        <w:rPr>
          <w:rFonts w:ascii="Times New Roman" w:hAnsi="Times New Roman"/>
          <w:szCs w:val="24"/>
        </w:rPr>
        <w:t xml:space="preserve"> m. </w:t>
      </w:r>
      <w:r w:rsidR="00324D9C" w:rsidRPr="00BF3A30">
        <w:rPr>
          <w:rFonts w:ascii="Times New Roman" w:hAnsi="Times New Roman"/>
          <w:szCs w:val="24"/>
        </w:rPr>
        <w:t>balandžio</w:t>
      </w:r>
      <w:r w:rsidR="005026AF" w:rsidRPr="00BF3A30">
        <w:rPr>
          <w:rFonts w:ascii="Times New Roman" w:hAnsi="Times New Roman"/>
          <w:szCs w:val="24"/>
        </w:rPr>
        <w:t xml:space="preserve"> </w:t>
      </w:r>
      <w:r w:rsidR="00576A32" w:rsidRPr="00BF3A30">
        <w:rPr>
          <w:rFonts w:ascii="Times New Roman" w:hAnsi="Times New Roman"/>
          <w:szCs w:val="24"/>
        </w:rPr>
        <w:t>2</w:t>
      </w:r>
      <w:r w:rsidR="00324D9C" w:rsidRPr="00BF3A30">
        <w:rPr>
          <w:rFonts w:ascii="Times New Roman" w:hAnsi="Times New Roman"/>
          <w:szCs w:val="24"/>
        </w:rPr>
        <w:t>6</w:t>
      </w:r>
      <w:r w:rsidRPr="00BF3A30">
        <w:rPr>
          <w:rFonts w:ascii="Times New Roman" w:hAnsi="Times New Roman"/>
          <w:szCs w:val="24"/>
        </w:rPr>
        <w:t xml:space="preserve"> d. pasirašyta Valstybės biudžeto lėšų </w:t>
      </w:r>
      <w:r w:rsidR="005026AF" w:rsidRPr="00BF3A30">
        <w:rPr>
          <w:rFonts w:ascii="Times New Roman" w:hAnsi="Times New Roman"/>
          <w:szCs w:val="24"/>
        </w:rPr>
        <w:t>naudojimo sutartimi Nr. BVS2-</w:t>
      </w:r>
      <w:r w:rsidR="00324D9C" w:rsidRPr="00BF3A30">
        <w:rPr>
          <w:rFonts w:ascii="Times New Roman" w:hAnsi="Times New Roman"/>
          <w:szCs w:val="24"/>
        </w:rPr>
        <w:t>4</w:t>
      </w:r>
      <w:r w:rsidR="005026AF" w:rsidRPr="00BF3A30">
        <w:rPr>
          <w:rFonts w:ascii="Times New Roman" w:hAnsi="Times New Roman"/>
          <w:szCs w:val="24"/>
        </w:rPr>
        <w:t>/VL-</w:t>
      </w:r>
      <w:r w:rsidR="00324D9C" w:rsidRPr="00BF3A30">
        <w:rPr>
          <w:rFonts w:ascii="Times New Roman" w:hAnsi="Times New Roman"/>
          <w:szCs w:val="24"/>
        </w:rPr>
        <w:t>575</w:t>
      </w:r>
      <w:r w:rsidRPr="00BF3A30">
        <w:rPr>
          <w:rFonts w:ascii="Times New Roman" w:hAnsi="Times New Roman"/>
          <w:szCs w:val="24"/>
        </w:rPr>
        <w:t xml:space="preserve"> ir</w:t>
      </w:r>
      <w:r w:rsidR="009F469A" w:rsidRPr="00BF3A30">
        <w:rPr>
          <w:rFonts w:ascii="Times New Roman" w:hAnsi="Times New Roman"/>
          <w:szCs w:val="24"/>
        </w:rPr>
        <w:t xml:space="preserve"> Projektų vertinimo komisijos</w:t>
      </w:r>
      <w:r w:rsidR="00EE09C2" w:rsidRPr="00BF3A30">
        <w:rPr>
          <w:rFonts w:ascii="Times New Roman" w:hAnsi="Times New Roman"/>
          <w:szCs w:val="24"/>
        </w:rPr>
        <w:t xml:space="preserve"> 2022 m. birželio 9 d.</w:t>
      </w:r>
      <w:r w:rsidRPr="00BF3A30">
        <w:rPr>
          <w:rFonts w:ascii="Times New Roman" w:hAnsi="Times New Roman"/>
          <w:szCs w:val="24"/>
        </w:rPr>
        <w:t xml:space="preserve"> protokolini</w:t>
      </w:r>
      <w:r w:rsidR="009F469A" w:rsidRPr="00BF3A30">
        <w:rPr>
          <w:rFonts w:ascii="Times New Roman" w:hAnsi="Times New Roman"/>
          <w:szCs w:val="24"/>
        </w:rPr>
        <w:t>u</w:t>
      </w:r>
      <w:r w:rsidRPr="00BF3A30">
        <w:rPr>
          <w:rFonts w:ascii="Times New Roman" w:hAnsi="Times New Roman"/>
          <w:szCs w:val="24"/>
        </w:rPr>
        <w:t xml:space="preserve"> sprendim</w:t>
      </w:r>
      <w:r w:rsidR="009F469A" w:rsidRPr="00BF3A30">
        <w:rPr>
          <w:rFonts w:ascii="Times New Roman" w:hAnsi="Times New Roman"/>
          <w:szCs w:val="24"/>
        </w:rPr>
        <w:t>u</w:t>
      </w:r>
      <w:r w:rsidR="00EE09C2" w:rsidRPr="00BF3A30">
        <w:rPr>
          <w:rFonts w:ascii="Times New Roman" w:hAnsi="Times New Roman"/>
          <w:szCs w:val="24"/>
        </w:rPr>
        <w:t xml:space="preserve"> Nr. VL-807</w:t>
      </w:r>
      <w:r w:rsidRPr="00BF3A30">
        <w:rPr>
          <w:rFonts w:ascii="Times New Roman" w:hAnsi="Times New Roman"/>
          <w:szCs w:val="24"/>
        </w:rPr>
        <w:t>:</w:t>
      </w:r>
    </w:p>
    <w:p w14:paraId="3536B9C0" w14:textId="1DB33373" w:rsidR="007C03CE" w:rsidRPr="00BF3A30" w:rsidRDefault="00BF3A30" w:rsidP="00BF3A3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F3A30">
        <w:rPr>
          <w:rFonts w:ascii="Times New Roman" w:hAnsi="Times New Roman"/>
          <w:szCs w:val="24"/>
        </w:rPr>
        <w:t xml:space="preserve">1. </w:t>
      </w:r>
      <w:r w:rsidR="007C03CE" w:rsidRPr="00BF3A30">
        <w:rPr>
          <w:rFonts w:ascii="Times New Roman" w:hAnsi="Times New Roman"/>
          <w:szCs w:val="24"/>
        </w:rPr>
        <w:t>Į p a r e i g o j u</w:t>
      </w:r>
      <w:r w:rsidR="00576A32" w:rsidRPr="00BF3A30">
        <w:rPr>
          <w:rFonts w:ascii="Times New Roman" w:hAnsi="Times New Roman"/>
          <w:szCs w:val="24"/>
        </w:rPr>
        <w:t xml:space="preserve"> </w:t>
      </w:r>
      <w:r w:rsidR="007C03CE" w:rsidRPr="00BF3A30">
        <w:rPr>
          <w:rFonts w:ascii="Times New Roman" w:hAnsi="Times New Roman"/>
          <w:szCs w:val="24"/>
        </w:rPr>
        <w:t xml:space="preserve">rajono savivaldybės administracijos </w:t>
      </w:r>
      <w:r w:rsidRPr="00BF3A30">
        <w:rPr>
          <w:rFonts w:ascii="Times New Roman" w:hAnsi="Times New Roman"/>
          <w:szCs w:val="24"/>
        </w:rPr>
        <w:t>Apskaitos</w:t>
      </w:r>
      <w:r w:rsidR="004B4DD9" w:rsidRPr="00BF3A30">
        <w:rPr>
          <w:rFonts w:ascii="Times New Roman" w:hAnsi="Times New Roman"/>
          <w:szCs w:val="24"/>
        </w:rPr>
        <w:t xml:space="preserve"> </w:t>
      </w:r>
      <w:r w:rsidR="00A36282" w:rsidRPr="00BF3A30">
        <w:rPr>
          <w:rFonts w:ascii="Times New Roman" w:hAnsi="Times New Roman"/>
          <w:szCs w:val="24"/>
        </w:rPr>
        <w:t>skyrių</w:t>
      </w:r>
      <w:r w:rsidRPr="00BF3A30">
        <w:rPr>
          <w:rFonts w:ascii="Times New Roman" w:hAnsi="Times New Roman"/>
          <w:szCs w:val="24"/>
        </w:rPr>
        <w:t xml:space="preserve"> </w:t>
      </w:r>
      <w:r w:rsidR="0094189F" w:rsidRPr="00BF3A30">
        <w:rPr>
          <w:rFonts w:ascii="Times New Roman" w:hAnsi="Times New Roman"/>
          <w:szCs w:val="24"/>
        </w:rPr>
        <w:t>Valstybės</w:t>
      </w:r>
      <w:r w:rsidR="004F5455" w:rsidRPr="00BF3A30">
        <w:rPr>
          <w:rFonts w:ascii="Times New Roman" w:hAnsi="Times New Roman"/>
          <w:szCs w:val="24"/>
        </w:rPr>
        <w:t xml:space="preserve"> </w:t>
      </w:r>
      <w:r w:rsidR="004E2D6F" w:rsidRPr="00BF3A30">
        <w:rPr>
          <w:rFonts w:ascii="Times New Roman" w:hAnsi="Times New Roman"/>
          <w:szCs w:val="24"/>
        </w:rPr>
        <w:t>biudžeto</w:t>
      </w:r>
      <w:r w:rsidR="00A36282" w:rsidRPr="00BF3A30">
        <w:rPr>
          <w:rFonts w:ascii="Times New Roman" w:hAnsi="Times New Roman"/>
          <w:szCs w:val="24"/>
        </w:rPr>
        <w:t xml:space="preserve"> </w:t>
      </w:r>
      <w:r w:rsidR="004E2D6F" w:rsidRPr="00BF3A30">
        <w:rPr>
          <w:rFonts w:ascii="Times New Roman" w:hAnsi="Times New Roman"/>
          <w:szCs w:val="24"/>
        </w:rPr>
        <w:t xml:space="preserve">lėšas </w:t>
      </w:r>
      <w:r w:rsidR="00324D9C" w:rsidRPr="00BF3A30">
        <w:rPr>
          <w:rFonts w:ascii="Times New Roman" w:hAnsi="Times New Roman"/>
          <w:szCs w:val="24"/>
        </w:rPr>
        <w:t>18540</w:t>
      </w:r>
      <w:r w:rsidR="007C03CE" w:rsidRPr="00BF3A30">
        <w:rPr>
          <w:rFonts w:ascii="Times New Roman" w:hAnsi="Times New Roman"/>
          <w:szCs w:val="24"/>
        </w:rPr>
        <w:t>,00</w:t>
      </w:r>
      <w:r w:rsidR="008B558E" w:rsidRPr="00BF3A30">
        <w:rPr>
          <w:rFonts w:ascii="Times New Roman" w:hAnsi="Times New Roman"/>
          <w:szCs w:val="24"/>
        </w:rPr>
        <w:t xml:space="preserve"> </w:t>
      </w:r>
      <w:r w:rsidR="007C03CE" w:rsidRPr="00BF3A30">
        <w:rPr>
          <w:rFonts w:ascii="Times New Roman" w:hAnsi="Times New Roman"/>
          <w:szCs w:val="24"/>
        </w:rPr>
        <w:t>Eur pervesti rajono</w:t>
      </w:r>
      <w:r w:rsidR="00A36282" w:rsidRPr="00BF3A30">
        <w:rPr>
          <w:rFonts w:ascii="Times New Roman" w:hAnsi="Times New Roman"/>
          <w:szCs w:val="24"/>
        </w:rPr>
        <w:t xml:space="preserve"> </w:t>
      </w:r>
      <w:r w:rsidR="007C03CE" w:rsidRPr="00BF3A30">
        <w:rPr>
          <w:rFonts w:ascii="Times New Roman" w:hAnsi="Times New Roman"/>
          <w:szCs w:val="24"/>
        </w:rPr>
        <w:t>savivaldybės teritorijoje</w:t>
      </w:r>
      <w:r w:rsidR="008D482C" w:rsidRPr="00BF3A30">
        <w:rPr>
          <w:rFonts w:ascii="Times New Roman" w:hAnsi="Times New Roman"/>
          <w:szCs w:val="24"/>
        </w:rPr>
        <w:t xml:space="preserve"> registruotoms</w:t>
      </w:r>
      <w:r w:rsidR="007C03CE" w:rsidRPr="00BF3A30">
        <w:rPr>
          <w:rFonts w:ascii="Times New Roman" w:hAnsi="Times New Roman"/>
          <w:szCs w:val="24"/>
        </w:rPr>
        <w:t xml:space="preserve"> </w:t>
      </w:r>
      <w:r w:rsidR="008D482C" w:rsidRPr="00BF3A30">
        <w:rPr>
          <w:rFonts w:ascii="Times New Roman" w:hAnsi="Times New Roman"/>
          <w:szCs w:val="24"/>
        </w:rPr>
        <w:t>bendruomeninėms ir kitoms nevyriausybinėms organizacijoms</w:t>
      </w:r>
      <w:r w:rsidR="00EE3860" w:rsidRPr="00BF3A30">
        <w:rPr>
          <w:rFonts w:ascii="Times New Roman" w:hAnsi="Times New Roman"/>
          <w:szCs w:val="24"/>
        </w:rPr>
        <w:t xml:space="preserve"> </w:t>
      </w:r>
      <w:r w:rsidR="007C03CE" w:rsidRPr="00BF3A30">
        <w:rPr>
          <w:rFonts w:ascii="Times New Roman" w:hAnsi="Times New Roman"/>
          <w:szCs w:val="24"/>
        </w:rPr>
        <w:t>projektų įgyvendinimui: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826"/>
        <w:gridCol w:w="2836"/>
        <w:gridCol w:w="1979"/>
      </w:tblGrid>
      <w:tr w:rsidR="00EE3860" w14:paraId="603E1CD3" w14:textId="77777777" w:rsidTr="001F35D8">
        <w:tc>
          <w:tcPr>
            <w:tcW w:w="988" w:type="dxa"/>
          </w:tcPr>
          <w:p w14:paraId="79ED12D0" w14:textId="1E6647C6" w:rsidR="00EE3860" w:rsidRDefault="00EE3860" w:rsidP="00F5778A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Eil. Nr.</w:t>
            </w:r>
          </w:p>
        </w:tc>
        <w:tc>
          <w:tcPr>
            <w:tcW w:w="3826" w:type="dxa"/>
          </w:tcPr>
          <w:p w14:paraId="16F7ADD3" w14:textId="4A0766D1" w:rsidR="00EE3860" w:rsidRDefault="00EE3860" w:rsidP="00783E10">
            <w:pPr>
              <w:tabs>
                <w:tab w:val="left" w:pos="1242"/>
              </w:tabs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Organizacijos pavadinimas</w:t>
            </w:r>
          </w:p>
        </w:tc>
        <w:tc>
          <w:tcPr>
            <w:tcW w:w="2836" w:type="dxa"/>
          </w:tcPr>
          <w:p w14:paraId="36D43FA9" w14:textId="133268F5" w:rsidR="00EE3860" w:rsidRDefault="00EE3860" w:rsidP="00F5778A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Projekto pavadinimas</w:t>
            </w:r>
          </w:p>
        </w:tc>
        <w:tc>
          <w:tcPr>
            <w:tcW w:w="1979" w:type="dxa"/>
          </w:tcPr>
          <w:p w14:paraId="079AFF3B" w14:textId="5B36293D" w:rsidR="00EE3860" w:rsidRDefault="00EE3860" w:rsidP="00F5778A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Skiriama suma, Eur</w:t>
            </w:r>
          </w:p>
        </w:tc>
      </w:tr>
      <w:tr w:rsidR="008A4FD9" w14:paraId="5F970EEC" w14:textId="77777777" w:rsidTr="00B62C47">
        <w:tc>
          <w:tcPr>
            <w:tcW w:w="7650" w:type="dxa"/>
            <w:gridSpan w:val="3"/>
          </w:tcPr>
          <w:p w14:paraId="7E97D4D8" w14:textId="2521CFFD" w:rsidR="008A4FD9" w:rsidRPr="008A4FD9" w:rsidRDefault="00E225BF" w:rsidP="00E225B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                                   </w:t>
            </w:r>
            <w:r w:rsidR="008A4FD9" w:rsidRPr="008A4FD9">
              <w:rPr>
                <w:rFonts w:ascii="Times New Roman" w:hAnsi="Times New Roman"/>
                <w:b/>
                <w:bCs/>
                <w:sz w:val="22"/>
                <w:szCs w:val="22"/>
              </w:rPr>
              <w:t>Barzdų seniūnija</w:t>
            </w:r>
          </w:p>
        </w:tc>
        <w:tc>
          <w:tcPr>
            <w:tcW w:w="1979" w:type="dxa"/>
          </w:tcPr>
          <w:p w14:paraId="21CD648C" w14:textId="77777777" w:rsidR="008A4FD9" w:rsidRDefault="008A4FD9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E3860" w14:paraId="0CADB89E" w14:textId="77777777" w:rsidTr="001F35D8">
        <w:tc>
          <w:tcPr>
            <w:tcW w:w="988" w:type="dxa"/>
          </w:tcPr>
          <w:p w14:paraId="31702EE8" w14:textId="35E38707" w:rsidR="00EE3860" w:rsidRDefault="001F35D8" w:rsidP="001811A5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37C43C98" w14:textId="0D734072" w:rsidR="00EE3860" w:rsidRPr="007B2BB0" w:rsidRDefault="001F35D8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Cs w:val="24"/>
              </w:rPr>
            </w:pPr>
            <w:r w:rsidRPr="007B2BB0">
              <w:rPr>
                <w:rFonts w:ascii="Times New Roman" w:hAnsi="Times New Roman"/>
                <w:szCs w:val="24"/>
              </w:rPr>
              <w:t>Baltrušių bendruomenės centr</w:t>
            </w:r>
            <w:r w:rsidR="008D482C" w:rsidRPr="007B2BB0">
              <w:rPr>
                <w:rFonts w:ascii="Times New Roman" w:hAnsi="Times New Roman"/>
                <w:szCs w:val="24"/>
              </w:rPr>
              <w:t>ui</w:t>
            </w:r>
          </w:p>
        </w:tc>
        <w:tc>
          <w:tcPr>
            <w:tcW w:w="2836" w:type="dxa"/>
          </w:tcPr>
          <w:p w14:paraId="7E55638A" w14:textId="1A94ADA5" w:rsidR="00EE3860" w:rsidRDefault="001F35D8" w:rsidP="001F35D8">
            <w:pPr>
              <w:tabs>
                <w:tab w:val="left" w:pos="1242"/>
              </w:tabs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„Viešųjų erdvių tvarkymas Baltrušių kaime</w:t>
            </w:r>
            <w:r>
              <w:t>“</w:t>
            </w:r>
          </w:p>
        </w:tc>
        <w:tc>
          <w:tcPr>
            <w:tcW w:w="1979" w:type="dxa"/>
          </w:tcPr>
          <w:p w14:paraId="2CD89A8C" w14:textId="22BA5FD3" w:rsidR="00EE3860" w:rsidRDefault="001F35D8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972,00</w:t>
            </w:r>
          </w:p>
        </w:tc>
      </w:tr>
      <w:tr w:rsidR="008A4FD9" w14:paraId="0F20F31A" w14:textId="77777777" w:rsidTr="00690E57">
        <w:tc>
          <w:tcPr>
            <w:tcW w:w="9629" w:type="dxa"/>
            <w:gridSpan w:val="4"/>
          </w:tcPr>
          <w:p w14:paraId="1AAD8DAD" w14:textId="5D06D6F5" w:rsidR="008A4FD9" w:rsidRPr="008A4FD9" w:rsidRDefault="008A4FD9" w:rsidP="008A4FD9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A4FD9">
              <w:rPr>
                <w:rFonts w:ascii="Times New Roman" w:hAnsi="Times New Roman"/>
                <w:b/>
                <w:bCs/>
                <w:sz w:val="22"/>
                <w:szCs w:val="22"/>
              </w:rPr>
              <w:t>Gelgaudiškio seniūnija</w:t>
            </w:r>
          </w:p>
        </w:tc>
      </w:tr>
      <w:tr w:rsidR="00EE3860" w14:paraId="68FF11AE" w14:textId="77777777" w:rsidTr="001F35D8">
        <w:tc>
          <w:tcPr>
            <w:tcW w:w="988" w:type="dxa"/>
          </w:tcPr>
          <w:p w14:paraId="7F786C8C" w14:textId="74BFEBE9" w:rsidR="00EE3860" w:rsidRDefault="001F35D8" w:rsidP="001811A5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49E936B0" w14:textId="2368EE23" w:rsidR="00EE3860" w:rsidRPr="007B2BB0" w:rsidRDefault="001F35D8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Cs w:val="24"/>
              </w:rPr>
            </w:pPr>
            <w:r w:rsidRPr="007B2BB0">
              <w:rPr>
                <w:rFonts w:ascii="Times New Roman" w:hAnsi="Times New Roman"/>
                <w:szCs w:val="24"/>
              </w:rPr>
              <w:t>Gelgaudiškio bendruomenės centr</w:t>
            </w:r>
            <w:r w:rsidR="008D482C" w:rsidRPr="007B2BB0">
              <w:rPr>
                <w:rFonts w:ascii="Times New Roman" w:hAnsi="Times New Roman"/>
                <w:szCs w:val="24"/>
              </w:rPr>
              <w:t>ui</w:t>
            </w:r>
            <w:r w:rsidRPr="007B2BB0">
              <w:rPr>
                <w:rFonts w:ascii="Times New Roman" w:hAnsi="Times New Roman"/>
                <w:szCs w:val="24"/>
              </w:rPr>
              <w:t xml:space="preserve"> </w:t>
            </w:r>
            <w:r w:rsidRPr="007B2BB0">
              <w:rPr>
                <w:rFonts w:ascii="Times New Roman" w:eastAsiaTheme="minorHAnsi" w:hAnsi="Times New Roman"/>
                <w:szCs w:val="24"/>
              </w:rPr>
              <w:t>„Atgaiva“</w:t>
            </w:r>
          </w:p>
        </w:tc>
        <w:tc>
          <w:tcPr>
            <w:tcW w:w="2836" w:type="dxa"/>
          </w:tcPr>
          <w:p w14:paraId="12E3D349" w14:textId="76F90ABE" w:rsidR="00EE3860" w:rsidRPr="007B2BB0" w:rsidRDefault="001811A5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„Atverk duris vasarai 2022“</w:t>
            </w:r>
          </w:p>
        </w:tc>
        <w:tc>
          <w:tcPr>
            <w:tcW w:w="1979" w:type="dxa"/>
          </w:tcPr>
          <w:p w14:paraId="492D46B9" w14:textId="7F5E00A9" w:rsidR="00EE3860" w:rsidRDefault="001811A5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1468,00</w:t>
            </w:r>
          </w:p>
        </w:tc>
      </w:tr>
      <w:tr w:rsidR="008A4FD9" w14:paraId="746608D1" w14:textId="77777777" w:rsidTr="001732CC">
        <w:tc>
          <w:tcPr>
            <w:tcW w:w="9629" w:type="dxa"/>
            <w:gridSpan w:val="4"/>
          </w:tcPr>
          <w:p w14:paraId="1107D43E" w14:textId="777B13A9" w:rsidR="008A4FD9" w:rsidRPr="008A4FD9" w:rsidRDefault="008A4FD9" w:rsidP="008A4FD9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A4FD9">
              <w:rPr>
                <w:rFonts w:ascii="Times New Roman" w:hAnsi="Times New Roman"/>
                <w:b/>
                <w:bCs/>
                <w:sz w:val="22"/>
                <w:szCs w:val="22"/>
              </w:rPr>
              <w:t>Griškabūdžio seniūnija</w:t>
            </w:r>
          </w:p>
        </w:tc>
      </w:tr>
      <w:tr w:rsidR="00EE3860" w14:paraId="354EAADD" w14:textId="77777777" w:rsidTr="001F35D8">
        <w:tc>
          <w:tcPr>
            <w:tcW w:w="988" w:type="dxa"/>
          </w:tcPr>
          <w:p w14:paraId="24E9E7B2" w14:textId="01CA37B8" w:rsidR="00EE3860" w:rsidRDefault="001811A5" w:rsidP="001811A5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3C6A5FAC" w14:textId="07987EEE" w:rsidR="00EE3860" w:rsidRDefault="001811A5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  <w:szCs w:val="24"/>
              </w:rPr>
              <w:t>Paluobių kaimo bendruomen</w:t>
            </w:r>
            <w:r w:rsidR="008D482C" w:rsidRPr="007B2BB0">
              <w:rPr>
                <w:rFonts w:ascii="Times New Roman" w:hAnsi="Times New Roman"/>
                <w:szCs w:val="24"/>
              </w:rPr>
              <w:t>ei</w:t>
            </w:r>
            <w:r w:rsidRPr="007B2BB0">
              <w:rPr>
                <w:rFonts w:ascii="Times New Roman" w:hAnsi="Times New Roman"/>
                <w:szCs w:val="24"/>
              </w:rPr>
              <w:t xml:space="preserve"> „Pagirys</w:t>
            </w:r>
            <w:r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  <w:tc>
          <w:tcPr>
            <w:tcW w:w="2836" w:type="dxa"/>
          </w:tcPr>
          <w:p w14:paraId="57E51250" w14:textId="686B269C" w:rsidR="00EE3860" w:rsidRPr="007B2BB0" w:rsidRDefault="001811A5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„Saugi aplinka – visų mūsų teisė“</w:t>
            </w:r>
          </w:p>
        </w:tc>
        <w:tc>
          <w:tcPr>
            <w:tcW w:w="1979" w:type="dxa"/>
          </w:tcPr>
          <w:p w14:paraId="09FC762F" w14:textId="7713F7F6" w:rsidR="00EE3860" w:rsidRDefault="001811A5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1368,00</w:t>
            </w:r>
          </w:p>
        </w:tc>
      </w:tr>
      <w:tr w:rsidR="008A4FD9" w14:paraId="2C410C54" w14:textId="77777777" w:rsidTr="00CC5DCB">
        <w:tc>
          <w:tcPr>
            <w:tcW w:w="9629" w:type="dxa"/>
            <w:gridSpan w:val="4"/>
          </w:tcPr>
          <w:p w14:paraId="75E6A47B" w14:textId="7338DEBB" w:rsidR="008A4FD9" w:rsidRPr="008A4FD9" w:rsidRDefault="008A4FD9" w:rsidP="008A4FD9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A4FD9">
              <w:rPr>
                <w:rFonts w:ascii="Times New Roman" w:hAnsi="Times New Roman"/>
                <w:b/>
                <w:bCs/>
                <w:sz w:val="22"/>
                <w:szCs w:val="22"/>
              </w:rPr>
              <w:t>Kidulių seniūnija</w:t>
            </w:r>
          </w:p>
        </w:tc>
      </w:tr>
      <w:tr w:rsidR="00EE3860" w14:paraId="3F86521F" w14:textId="77777777" w:rsidTr="001F35D8">
        <w:tc>
          <w:tcPr>
            <w:tcW w:w="988" w:type="dxa"/>
          </w:tcPr>
          <w:p w14:paraId="55ECFA9B" w14:textId="45C83AE0" w:rsidR="00EE3860" w:rsidRDefault="001811A5" w:rsidP="001811A5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7F5700AB" w14:textId="234AE47C" w:rsidR="00EE3860" w:rsidRPr="007B2BB0" w:rsidRDefault="001811A5" w:rsidP="001811A5">
            <w:pPr>
              <w:tabs>
                <w:tab w:val="left" w:pos="1242"/>
              </w:tabs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Voverių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  <w:r w:rsidRPr="007B2BB0">
              <w:rPr>
                <w:rFonts w:ascii="Times New Roman" w:hAnsi="Times New Roman"/>
              </w:rPr>
              <w:t xml:space="preserve"> „Jotija“</w:t>
            </w:r>
          </w:p>
        </w:tc>
        <w:tc>
          <w:tcPr>
            <w:tcW w:w="2836" w:type="dxa"/>
          </w:tcPr>
          <w:p w14:paraId="47C1A3B2" w14:textId="2C931FA0" w:rsidR="00EE3860" w:rsidRPr="007B2BB0" w:rsidRDefault="001811A5" w:rsidP="001811A5">
            <w:pPr>
              <w:tabs>
                <w:tab w:val="left" w:pos="1242"/>
              </w:tabs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„Sveika ir stipri bendruomenė“</w:t>
            </w:r>
          </w:p>
        </w:tc>
        <w:tc>
          <w:tcPr>
            <w:tcW w:w="1979" w:type="dxa"/>
          </w:tcPr>
          <w:p w14:paraId="6AB1BC01" w14:textId="7109D8B5" w:rsidR="00EE3860" w:rsidRDefault="001811A5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t>1303,00</w:t>
            </w:r>
          </w:p>
        </w:tc>
      </w:tr>
      <w:tr w:rsidR="00E225BF" w14:paraId="315AFF70" w14:textId="77777777" w:rsidTr="00E85318">
        <w:tc>
          <w:tcPr>
            <w:tcW w:w="9629" w:type="dxa"/>
            <w:gridSpan w:val="4"/>
          </w:tcPr>
          <w:p w14:paraId="5AF62E4C" w14:textId="74D0D868" w:rsidR="00E225BF" w:rsidRDefault="00E225BF" w:rsidP="00E225BF">
            <w:pPr>
              <w:tabs>
                <w:tab w:val="left" w:pos="1242"/>
              </w:tabs>
              <w:jc w:val="center"/>
            </w:pPr>
            <w:r w:rsidRPr="00E225BF">
              <w:rPr>
                <w:b/>
                <w:bCs/>
              </w:rPr>
              <w:t>Kriūkų seniūnija</w:t>
            </w:r>
          </w:p>
        </w:tc>
      </w:tr>
      <w:tr w:rsidR="00EE3860" w14:paraId="020091FF" w14:textId="77777777" w:rsidTr="001F35D8">
        <w:tc>
          <w:tcPr>
            <w:tcW w:w="988" w:type="dxa"/>
          </w:tcPr>
          <w:p w14:paraId="238D56C2" w14:textId="2D878396" w:rsidR="00EE3860" w:rsidRDefault="00BC5A65" w:rsidP="00BC5A65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00460588" w14:textId="555D1A9F" w:rsidR="00EE3860" w:rsidRPr="007B2BB0" w:rsidRDefault="00BC5A65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Kriūkų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</w:p>
        </w:tc>
        <w:tc>
          <w:tcPr>
            <w:tcW w:w="2836" w:type="dxa"/>
          </w:tcPr>
          <w:p w14:paraId="194ED699" w14:textId="1D7BA19D" w:rsidR="00EE3860" w:rsidRPr="007B2BB0" w:rsidRDefault="00BC5A65" w:rsidP="00BC5A65">
            <w:pPr>
              <w:tabs>
                <w:tab w:val="left" w:pos="1242"/>
              </w:tabs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„Krepšinis – krepšinio šalyje“</w:t>
            </w:r>
          </w:p>
        </w:tc>
        <w:tc>
          <w:tcPr>
            <w:tcW w:w="1979" w:type="dxa"/>
          </w:tcPr>
          <w:p w14:paraId="008B7B29" w14:textId="533A7EDE" w:rsidR="00EE3860" w:rsidRDefault="00BC5A65" w:rsidP="001F35D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t>1207,00</w:t>
            </w:r>
          </w:p>
        </w:tc>
      </w:tr>
      <w:tr w:rsidR="008A4FD9" w14:paraId="5F47FF35" w14:textId="77777777" w:rsidTr="00CD7B3D">
        <w:tc>
          <w:tcPr>
            <w:tcW w:w="9629" w:type="dxa"/>
            <w:gridSpan w:val="4"/>
          </w:tcPr>
          <w:p w14:paraId="02FDD7AF" w14:textId="1502DC26" w:rsidR="008A4FD9" w:rsidRDefault="008A4FD9" w:rsidP="008A4FD9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16C89">
              <w:rPr>
                <w:rFonts w:eastAsiaTheme="minorHAnsi"/>
                <w:b/>
              </w:rPr>
              <w:lastRenderedPageBreak/>
              <w:t>Kudirkos Naumiesčio seniūnija</w:t>
            </w:r>
          </w:p>
        </w:tc>
      </w:tr>
      <w:tr w:rsidR="00BC5A65" w14:paraId="664FCBD2" w14:textId="77777777" w:rsidTr="001F35D8">
        <w:tc>
          <w:tcPr>
            <w:tcW w:w="988" w:type="dxa"/>
          </w:tcPr>
          <w:p w14:paraId="77A9A2EB" w14:textId="42CFE4AA" w:rsidR="00BC5A65" w:rsidRDefault="00BC5A65" w:rsidP="00BC5A65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41DBFFF7" w14:textId="37199864" w:rsidR="00BC5A65" w:rsidRPr="007B2BB0" w:rsidRDefault="00BC5A65" w:rsidP="00BC5A65">
            <w:pPr>
              <w:tabs>
                <w:tab w:val="left" w:pos="1242"/>
              </w:tabs>
              <w:jc w:val="both"/>
              <w:rPr>
                <w:rFonts w:ascii="Times New Roman" w:eastAsiaTheme="minorHAnsi" w:hAnsi="Times New Roman"/>
                <w:b/>
              </w:rPr>
            </w:pPr>
            <w:r w:rsidRPr="007B2BB0">
              <w:rPr>
                <w:rFonts w:ascii="Times New Roman" w:hAnsi="Times New Roman"/>
              </w:rPr>
              <w:t>Panovių kaimo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</w:p>
        </w:tc>
        <w:tc>
          <w:tcPr>
            <w:tcW w:w="2836" w:type="dxa"/>
          </w:tcPr>
          <w:p w14:paraId="2FF78478" w14:textId="55E69AB2" w:rsidR="00BC5A65" w:rsidRPr="007B2BB0" w:rsidRDefault="00BC5A65" w:rsidP="00BC5A65">
            <w:pPr>
              <w:tabs>
                <w:tab w:val="left" w:pos="1242"/>
              </w:tabs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„J. Lingio parko sporto zonos plėtra“</w:t>
            </w:r>
          </w:p>
        </w:tc>
        <w:tc>
          <w:tcPr>
            <w:tcW w:w="1979" w:type="dxa"/>
          </w:tcPr>
          <w:p w14:paraId="45A1ABFC" w14:textId="57AB2A22" w:rsidR="00BC5A65" w:rsidRDefault="00BC5A65" w:rsidP="00BC5A65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t>1409,00</w:t>
            </w:r>
          </w:p>
        </w:tc>
      </w:tr>
      <w:tr w:rsidR="008A4FD9" w14:paraId="4347A2F3" w14:textId="77777777" w:rsidTr="00245668">
        <w:tc>
          <w:tcPr>
            <w:tcW w:w="9629" w:type="dxa"/>
            <w:gridSpan w:val="4"/>
          </w:tcPr>
          <w:p w14:paraId="234FB10A" w14:textId="23C9A639" w:rsidR="008A4FD9" w:rsidRDefault="008A4FD9" w:rsidP="008A4FD9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16C89">
              <w:rPr>
                <w:rFonts w:eastAsiaTheme="minorHAnsi"/>
                <w:b/>
              </w:rPr>
              <w:t>Lekėčių seniūnija</w:t>
            </w:r>
          </w:p>
        </w:tc>
      </w:tr>
      <w:tr w:rsidR="00BC5A65" w14:paraId="57BA19B8" w14:textId="77777777" w:rsidTr="001F35D8">
        <w:tc>
          <w:tcPr>
            <w:tcW w:w="988" w:type="dxa"/>
          </w:tcPr>
          <w:p w14:paraId="3CC0A0FA" w14:textId="3C841910" w:rsidR="00BC5A65" w:rsidRDefault="00BC5A65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44EC6BCA" w14:textId="6BF812CF" w:rsidR="00BC5A65" w:rsidRPr="007B2BB0" w:rsidRDefault="00BC5A65" w:rsidP="00BC5A65">
            <w:pPr>
              <w:tabs>
                <w:tab w:val="left" w:pos="1242"/>
              </w:tabs>
              <w:jc w:val="both"/>
              <w:rPr>
                <w:rFonts w:ascii="Times New Roman" w:eastAsiaTheme="minorHAnsi" w:hAnsi="Times New Roman"/>
                <w:b/>
              </w:rPr>
            </w:pPr>
            <w:r w:rsidRPr="007B2BB0">
              <w:rPr>
                <w:rFonts w:ascii="Times New Roman" w:hAnsi="Times New Roman"/>
              </w:rPr>
              <w:t>Lekėčių bendruomenės asociacija</w:t>
            </w:r>
            <w:r w:rsidR="008D482C" w:rsidRPr="007B2BB0">
              <w:rPr>
                <w:rFonts w:ascii="Times New Roman" w:hAnsi="Times New Roman"/>
              </w:rPr>
              <w:t>i</w:t>
            </w:r>
          </w:p>
        </w:tc>
        <w:tc>
          <w:tcPr>
            <w:tcW w:w="2836" w:type="dxa"/>
          </w:tcPr>
          <w:p w14:paraId="3CEFFD79" w14:textId="705325A3" w:rsidR="00BC5A65" w:rsidRPr="007B2BB0" w:rsidRDefault="00BC5A65" w:rsidP="00BC5A65">
            <w:pPr>
              <w:tabs>
                <w:tab w:val="left" w:pos="1242"/>
              </w:tabs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„Bendruomeninę sanglaudą plėtojantis tradicinis „Mėlynių festivalis“, skirtas 2022 m. Sūduvos ir Savanorystės metams paminėti“</w:t>
            </w:r>
          </w:p>
        </w:tc>
        <w:tc>
          <w:tcPr>
            <w:tcW w:w="1979" w:type="dxa"/>
          </w:tcPr>
          <w:p w14:paraId="5DDBE3AC" w14:textId="01F75D0A" w:rsidR="00BC5A65" w:rsidRDefault="00BC5A65" w:rsidP="00BC5A65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t>1144,00</w:t>
            </w:r>
          </w:p>
        </w:tc>
      </w:tr>
      <w:tr w:rsidR="008A4FD9" w14:paraId="7DC066C8" w14:textId="77777777" w:rsidTr="0019035D">
        <w:tc>
          <w:tcPr>
            <w:tcW w:w="9629" w:type="dxa"/>
            <w:gridSpan w:val="4"/>
          </w:tcPr>
          <w:p w14:paraId="5585815B" w14:textId="3C553DC3" w:rsidR="008A4FD9" w:rsidRDefault="008A4FD9" w:rsidP="00E04CCE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16C89">
              <w:rPr>
                <w:rFonts w:eastAsiaTheme="minorHAnsi"/>
                <w:b/>
              </w:rPr>
              <w:t>Lukšių seni</w:t>
            </w:r>
            <w:r w:rsidR="00E04CCE">
              <w:rPr>
                <w:rFonts w:eastAsiaTheme="minorHAnsi"/>
                <w:b/>
              </w:rPr>
              <w:t>ūnija</w:t>
            </w:r>
          </w:p>
        </w:tc>
      </w:tr>
      <w:tr w:rsidR="00BC5A65" w14:paraId="779F4556" w14:textId="77777777" w:rsidTr="001F35D8">
        <w:tc>
          <w:tcPr>
            <w:tcW w:w="988" w:type="dxa"/>
          </w:tcPr>
          <w:p w14:paraId="3615AB40" w14:textId="32C24358" w:rsidR="00BC5A65" w:rsidRDefault="00BC5A65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78577902" w14:textId="115F55AF" w:rsidR="00BC5A65" w:rsidRPr="007B2BB0" w:rsidRDefault="00BC5A65" w:rsidP="00BC5A65">
            <w:pPr>
              <w:tabs>
                <w:tab w:val="left" w:pos="1242"/>
              </w:tabs>
              <w:jc w:val="both"/>
              <w:rPr>
                <w:rFonts w:ascii="Times New Roman" w:eastAsiaTheme="minorHAnsi" w:hAnsi="Times New Roman"/>
                <w:b/>
              </w:rPr>
            </w:pPr>
            <w:r w:rsidRPr="007B2BB0">
              <w:rPr>
                <w:rFonts w:ascii="Times New Roman" w:hAnsi="Times New Roman"/>
              </w:rPr>
              <w:t>Lukšių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</w:p>
        </w:tc>
        <w:tc>
          <w:tcPr>
            <w:tcW w:w="2836" w:type="dxa"/>
          </w:tcPr>
          <w:p w14:paraId="4ECA3BDC" w14:textId="77D9C12A" w:rsidR="00BC5A65" w:rsidRPr="007B2BB0" w:rsidRDefault="00BC5A65" w:rsidP="00BC5A65">
            <w:pPr>
              <w:tabs>
                <w:tab w:val="left" w:pos="1242"/>
              </w:tabs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„Lukšių Šv. Juozapo parapijos bažnyčios fasadinių laiptų ir prieigų remontas</w:t>
            </w:r>
            <w:r w:rsidRPr="007B2BB0">
              <w:rPr>
                <w:rFonts w:ascii="Times New Roman" w:hAnsi="Times New Roman"/>
              </w:rPr>
              <w:br w:type="column"/>
            </w:r>
            <w:r w:rsidRPr="007B2BB0">
              <w:rPr>
                <w:rFonts w:ascii="Times New Roman" w:hAnsi="Times New Roman"/>
              </w:rPr>
              <w:br w:type="column"/>
            </w:r>
            <w:r w:rsidRPr="007B2BB0">
              <w:rPr>
                <w:rFonts w:ascii="Times New Roman" w:hAnsi="Times New Roman"/>
              </w:rPr>
              <w:br w:type="column"/>
              <w:t>“</w:t>
            </w:r>
          </w:p>
        </w:tc>
        <w:tc>
          <w:tcPr>
            <w:tcW w:w="1979" w:type="dxa"/>
          </w:tcPr>
          <w:p w14:paraId="3F6743C2" w14:textId="541A6E0D" w:rsidR="00BC5A65" w:rsidRDefault="00BC5A65" w:rsidP="00BC5A65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t>1383,00</w:t>
            </w:r>
          </w:p>
        </w:tc>
      </w:tr>
      <w:tr w:rsidR="00E04CCE" w14:paraId="245388FD" w14:textId="77777777" w:rsidTr="00112A94">
        <w:tc>
          <w:tcPr>
            <w:tcW w:w="9629" w:type="dxa"/>
            <w:gridSpan w:val="4"/>
          </w:tcPr>
          <w:p w14:paraId="4D0A6F10" w14:textId="2386B212" w:rsidR="00E04CCE" w:rsidRDefault="00E04CCE" w:rsidP="00E04CCE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16C89">
              <w:rPr>
                <w:b/>
                <w:bCs/>
              </w:rPr>
              <w:t>Plokščių seniūnija</w:t>
            </w:r>
          </w:p>
        </w:tc>
      </w:tr>
      <w:tr w:rsidR="00491CA5" w14:paraId="71AB0EE3" w14:textId="77777777" w:rsidTr="001F35D8">
        <w:tc>
          <w:tcPr>
            <w:tcW w:w="988" w:type="dxa"/>
          </w:tcPr>
          <w:p w14:paraId="7767A6AD" w14:textId="619E5A36" w:rsidR="00491CA5" w:rsidRDefault="00491CA5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5E7236A1" w14:textId="1F2D73B3" w:rsidR="00491CA5" w:rsidRPr="007B2BB0" w:rsidRDefault="00491CA5" w:rsidP="00491CA5">
            <w:pPr>
              <w:tabs>
                <w:tab w:val="left" w:pos="1242"/>
              </w:tabs>
              <w:jc w:val="both"/>
              <w:rPr>
                <w:rFonts w:ascii="Times New Roman" w:eastAsiaTheme="minorHAnsi" w:hAnsi="Times New Roman"/>
                <w:b/>
              </w:rPr>
            </w:pPr>
            <w:r w:rsidRPr="007B2BB0">
              <w:rPr>
                <w:rFonts w:ascii="Times New Roman" w:hAnsi="Times New Roman"/>
              </w:rPr>
              <w:t>Plokščių bendruomenės centras</w:t>
            </w:r>
          </w:p>
        </w:tc>
        <w:tc>
          <w:tcPr>
            <w:tcW w:w="2836" w:type="dxa"/>
          </w:tcPr>
          <w:p w14:paraId="5EA69B06" w14:textId="2DBC63C2" w:rsidR="00491CA5" w:rsidRPr="007B2BB0" w:rsidRDefault="00491CA5" w:rsidP="00491CA5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2BB0">
              <w:rPr>
                <w:rFonts w:ascii="Times New Roman" w:hAnsi="Times New Roman"/>
              </w:rPr>
              <w:t>Plokščiai 2022. Sūduvos metai.</w:t>
            </w:r>
          </w:p>
        </w:tc>
        <w:tc>
          <w:tcPr>
            <w:tcW w:w="1979" w:type="dxa"/>
          </w:tcPr>
          <w:p w14:paraId="38961B88" w14:textId="2F4BD920" w:rsidR="00491CA5" w:rsidRDefault="00491CA5" w:rsidP="00491CA5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t>975,00</w:t>
            </w:r>
          </w:p>
        </w:tc>
      </w:tr>
      <w:tr w:rsidR="00E04CCE" w14:paraId="0ACE5C09" w14:textId="77777777" w:rsidTr="00120280">
        <w:tc>
          <w:tcPr>
            <w:tcW w:w="7650" w:type="dxa"/>
            <w:gridSpan w:val="3"/>
          </w:tcPr>
          <w:p w14:paraId="55C53E58" w14:textId="5BFACC73" w:rsidR="00E04CCE" w:rsidRDefault="00E225BF" w:rsidP="00E225BF">
            <w:pPr>
              <w:tabs>
                <w:tab w:val="left" w:pos="1242"/>
              </w:tabs>
              <w:jc w:val="center"/>
            </w:pPr>
            <w:r>
              <w:rPr>
                <w:b/>
                <w:bCs/>
              </w:rPr>
              <w:t xml:space="preserve">                                    </w:t>
            </w:r>
            <w:r w:rsidR="00E04CCE" w:rsidRPr="00216C89">
              <w:rPr>
                <w:b/>
                <w:bCs/>
              </w:rPr>
              <w:t>Sintautų seniūnija</w:t>
            </w:r>
          </w:p>
        </w:tc>
        <w:tc>
          <w:tcPr>
            <w:tcW w:w="1979" w:type="dxa"/>
          </w:tcPr>
          <w:p w14:paraId="0AF597D4" w14:textId="77777777" w:rsidR="00E04CCE" w:rsidRDefault="00E04CCE" w:rsidP="00491CA5">
            <w:pPr>
              <w:tabs>
                <w:tab w:val="left" w:pos="1242"/>
              </w:tabs>
              <w:jc w:val="both"/>
            </w:pPr>
          </w:p>
        </w:tc>
      </w:tr>
      <w:tr w:rsidR="00491CA5" w14:paraId="24201D8D" w14:textId="77777777" w:rsidTr="001F35D8">
        <w:tc>
          <w:tcPr>
            <w:tcW w:w="988" w:type="dxa"/>
          </w:tcPr>
          <w:p w14:paraId="5EDDAAFD" w14:textId="12F7C241" w:rsidR="00491CA5" w:rsidRDefault="00491CA5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78F59974" w14:textId="29729CEF" w:rsidR="00491CA5" w:rsidRPr="007B2BB0" w:rsidRDefault="00491CA5" w:rsidP="00491CA5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Veršių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</w:p>
        </w:tc>
        <w:tc>
          <w:tcPr>
            <w:tcW w:w="2836" w:type="dxa"/>
          </w:tcPr>
          <w:p w14:paraId="010CE66A" w14:textId="00842E58" w:rsidR="00491CA5" w:rsidRPr="007B2BB0" w:rsidRDefault="00491CA5" w:rsidP="00491CA5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„Veršių parkelio infrastruktūros atnaujinimas“</w:t>
            </w:r>
          </w:p>
        </w:tc>
        <w:tc>
          <w:tcPr>
            <w:tcW w:w="1979" w:type="dxa"/>
          </w:tcPr>
          <w:p w14:paraId="66F019F1" w14:textId="50943955" w:rsidR="00491CA5" w:rsidRDefault="00491CA5" w:rsidP="00491CA5">
            <w:pPr>
              <w:tabs>
                <w:tab w:val="left" w:pos="1242"/>
              </w:tabs>
              <w:jc w:val="both"/>
            </w:pPr>
            <w:r>
              <w:t>1160,00</w:t>
            </w:r>
          </w:p>
        </w:tc>
      </w:tr>
      <w:tr w:rsidR="00E04CCE" w14:paraId="0EA3C199" w14:textId="77777777" w:rsidTr="008A13B6">
        <w:tc>
          <w:tcPr>
            <w:tcW w:w="9629" w:type="dxa"/>
            <w:gridSpan w:val="4"/>
          </w:tcPr>
          <w:p w14:paraId="0B491B2A" w14:textId="6F7A86D3" w:rsidR="00E04CCE" w:rsidRDefault="00E04CCE" w:rsidP="00E04CCE">
            <w:pPr>
              <w:tabs>
                <w:tab w:val="left" w:pos="1242"/>
              </w:tabs>
              <w:jc w:val="center"/>
            </w:pPr>
            <w:r w:rsidRPr="00216C89">
              <w:rPr>
                <w:b/>
                <w:bCs/>
              </w:rPr>
              <w:t>Slavikų seniūnija</w:t>
            </w:r>
          </w:p>
        </w:tc>
      </w:tr>
      <w:tr w:rsidR="00491CA5" w14:paraId="538479D9" w14:textId="77777777" w:rsidTr="001F35D8">
        <w:tc>
          <w:tcPr>
            <w:tcW w:w="988" w:type="dxa"/>
          </w:tcPr>
          <w:p w14:paraId="77292534" w14:textId="45E3FC06" w:rsidR="00491CA5" w:rsidRDefault="00491CA5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00854696" w14:textId="560CF32B" w:rsidR="00491CA5" w:rsidRPr="007B2BB0" w:rsidRDefault="00491CA5" w:rsidP="00491CA5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Slavikų seniūnijos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</w:p>
        </w:tc>
        <w:tc>
          <w:tcPr>
            <w:tcW w:w="2836" w:type="dxa"/>
          </w:tcPr>
          <w:p w14:paraId="13F1A45D" w14:textId="77D45DBE" w:rsidR="00491CA5" w:rsidRPr="007B2BB0" w:rsidRDefault="00491CA5" w:rsidP="00491CA5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„Oninių šventė Slavikuose“</w:t>
            </w:r>
          </w:p>
        </w:tc>
        <w:tc>
          <w:tcPr>
            <w:tcW w:w="1979" w:type="dxa"/>
          </w:tcPr>
          <w:p w14:paraId="383B3C48" w14:textId="11E77406" w:rsidR="00491CA5" w:rsidRDefault="00491CA5" w:rsidP="00491CA5">
            <w:pPr>
              <w:tabs>
                <w:tab w:val="left" w:pos="1242"/>
              </w:tabs>
              <w:jc w:val="both"/>
            </w:pPr>
            <w:r>
              <w:t>912,00</w:t>
            </w:r>
          </w:p>
        </w:tc>
      </w:tr>
      <w:tr w:rsidR="00E04CCE" w14:paraId="661367AD" w14:textId="77777777" w:rsidTr="00AF58BD">
        <w:tc>
          <w:tcPr>
            <w:tcW w:w="9629" w:type="dxa"/>
            <w:gridSpan w:val="4"/>
          </w:tcPr>
          <w:p w14:paraId="6CBB3CAB" w14:textId="0D9752A2" w:rsidR="00E04CCE" w:rsidRDefault="00E04CCE" w:rsidP="00E04CCE">
            <w:pPr>
              <w:tabs>
                <w:tab w:val="left" w:pos="1242"/>
              </w:tabs>
              <w:jc w:val="center"/>
            </w:pPr>
            <w:r w:rsidRPr="00216C89">
              <w:rPr>
                <w:b/>
                <w:bCs/>
              </w:rPr>
              <w:t>Sudargo seniūnija</w:t>
            </w:r>
          </w:p>
        </w:tc>
      </w:tr>
      <w:tr w:rsidR="00491CA5" w14:paraId="57DDE1AD" w14:textId="77777777" w:rsidTr="001F35D8">
        <w:tc>
          <w:tcPr>
            <w:tcW w:w="988" w:type="dxa"/>
          </w:tcPr>
          <w:p w14:paraId="522AD503" w14:textId="564845CC" w:rsidR="00491CA5" w:rsidRDefault="00491CA5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503AC5AE" w14:textId="6FD24651" w:rsidR="00491CA5" w:rsidRDefault="00491CA5" w:rsidP="00491CA5">
            <w:pPr>
              <w:tabs>
                <w:tab w:val="left" w:pos="1242"/>
              </w:tabs>
              <w:jc w:val="both"/>
            </w:pPr>
            <w:r w:rsidRPr="007B2BB0">
              <w:rPr>
                <w:rFonts w:ascii="Times New Roman" w:hAnsi="Times New Roman"/>
              </w:rPr>
              <w:t>Klub</w:t>
            </w:r>
            <w:r w:rsidR="008D482C" w:rsidRPr="007B2BB0">
              <w:rPr>
                <w:rFonts w:ascii="Times New Roman" w:hAnsi="Times New Roman"/>
              </w:rPr>
              <w:t>ui</w:t>
            </w:r>
            <w:r w:rsidRPr="007B2BB0">
              <w:rPr>
                <w:rFonts w:ascii="Times New Roman" w:hAnsi="Times New Roman"/>
              </w:rPr>
              <w:t xml:space="preserve"> „Sudargo piliakalnių aidai</w:t>
            </w:r>
            <w:r>
              <w:t>“</w:t>
            </w:r>
          </w:p>
        </w:tc>
        <w:tc>
          <w:tcPr>
            <w:tcW w:w="2836" w:type="dxa"/>
          </w:tcPr>
          <w:p w14:paraId="79BE8C22" w14:textId="47EBA3F6" w:rsidR="00491CA5" w:rsidRPr="007B2BB0" w:rsidRDefault="00491CA5" w:rsidP="00491CA5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„Gyvenk sveikai, judėk laisvai“</w:t>
            </w:r>
          </w:p>
        </w:tc>
        <w:tc>
          <w:tcPr>
            <w:tcW w:w="1979" w:type="dxa"/>
          </w:tcPr>
          <w:p w14:paraId="1E12F215" w14:textId="76DA860A" w:rsidR="00491CA5" w:rsidRDefault="00491CA5" w:rsidP="00491CA5">
            <w:pPr>
              <w:tabs>
                <w:tab w:val="left" w:pos="1242"/>
              </w:tabs>
              <w:jc w:val="both"/>
            </w:pPr>
            <w:r>
              <w:t>995,00</w:t>
            </w:r>
          </w:p>
        </w:tc>
      </w:tr>
      <w:tr w:rsidR="00E04CCE" w14:paraId="1C0D22DB" w14:textId="77777777" w:rsidTr="00754493">
        <w:tc>
          <w:tcPr>
            <w:tcW w:w="9629" w:type="dxa"/>
            <w:gridSpan w:val="4"/>
          </w:tcPr>
          <w:p w14:paraId="02F8C0E7" w14:textId="7A04815F" w:rsidR="00E04CCE" w:rsidRDefault="00E04CCE" w:rsidP="00E04CCE">
            <w:pPr>
              <w:tabs>
                <w:tab w:val="left" w:pos="1242"/>
              </w:tabs>
              <w:jc w:val="center"/>
            </w:pPr>
            <w:r w:rsidRPr="00216C89">
              <w:rPr>
                <w:b/>
                <w:bCs/>
              </w:rPr>
              <w:t>Šakių seniūnija</w:t>
            </w:r>
          </w:p>
        </w:tc>
      </w:tr>
      <w:tr w:rsidR="00491CA5" w14:paraId="11C44529" w14:textId="77777777" w:rsidTr="001F35D8">
        <w:tc>
          <w:tcPr>
            <w:tcW w:w="988" w:type="dxa"/>
          </w:tcPr>
          <w:p w14:paraId="3F784EF5" w14:textId="2DAA9839" w:rsidR="00491CA5" w:rsidRDefault="00491CA5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0579F562" w14:textId="17743764" w:rsidR="00491CA5" w:rsidRPr="007B2BB0" w:rsidRDefault="00491CA5" w:rsidP="00491CA5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Briedžių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</w:p>
        </w:tc>
        <w:tc>
          <w:tcPr>
            <w:tcW w:w="2836" w:type="dxa"/>
          </w:tcPr>
          <w:p w14:paraId="32C7650D" w14:textId="291D3B09" w:rsidR="00491CA5" w:rsidRPr="007B2BB0" w:rsidRDefault="00491CA5" w:rsidP="008A4FD9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„Viešųjų erdvių puoselėjimas ir bendruomeniškumo skatinimas Briedžiuose</w:t>
            </w:r>
            <w:r w:rsidRPr="007B2BB0">
              <w:rPr>
                <w:rFonts w:ascii="Times New Roman" w:hAnsi="Times New Roman"/>
              </w:rPr>
              <w:br w:type="column"/>
              <w:t>“</w:t>
            </w:r>
          </w:p>
        </w:tc>
        <w:tc>
          <w:tcPr>
            <w:tcW w:w="1979" w:type="dxa"/>
          </w:tcPr>
          <w:p w14:paraId="267C8342" w14:textId="659ED937" w:rsidR="00491CA5" w:rsidRDefault="00491CA5" w:rsidP="00491CA5">
            <w:pPr>
              <w:tabs>
                <w:tab w:val="left" w:pos="1242"/>
              </w:tabs>
              <w:jc w:val="both"/>
            </w:pPr>
            <w:r>
              <w:t>1117,00</w:t>
            </w:r>
          </w:p>
        </w:tc>
      </w:tr>
      <w:tr w:rsidR="008A4FD9" w14:paraId="14591F75" w14:textId="77777777" w:rsidTr="001F35D8">
        <w:tc>
          <w:tcPr>
            <w:tcW w:w="988" w:type="dxa"/>
          </w:tcPr>
          <w:p w14:paraId="71DC4381" w14:textId="049E98E1" w:rsidR="008A4FD9" w:rsidRDefault="008A4FD9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2A16AA7E" w14:textId="469F606D" w:rsidR="008A4FD9" w:rsidRPr="007B2BB0" w:rsidRDefault="008A4FD9" w:rsidP="008A4FD9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Girėnų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</w:p>
        </w:tc>
        <w:tc>
          <w:tcPr>
            <w:tcW w:w="2836" w:type="dxa"/>
          </w:tcPr>
          <w:p w14:paraId="42977CB7" w14:textId="7F7972B6" w:rsidR="008A4FD9" w:rsidRPr="007B2BB0" w:rsidRDefault="008A4FD9" w:rsidP="008A4FD9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„Švari aplinka – tvarkinga aplinka</w:t>
            </w:r>
          </w:p>
        </w:tc>
        <w:tc>
          <w:tcPr>
            <w:tcW w:w="1979" w:type="dxa"/>
          </w:tcPr>
          <w:p w14:paraId="48984342" w14:textId="08530AAD" w:rsidR="008A4FD9" w:rsidRDefault="008A4FD9" w:rsidP="008A4FD9">
            <w:pPr>
              <w:tabs>
                <w:tab w:val="left" w:pos="1242"/>
              </w:tabs>
              <w:jc w:val="both"/>
            </w:pPr>
            <w:r>
              <w:t>1117,00</w:t>
            </w:r>
          </w:p>
        </w:tc>
      </w:tr>
      <w:tr w:rsidR="008A4FD9" w14:paraId="71A0E783" w14:textId="77777777" w:rsidTr="001F35D8">
        <w:tc>
          <w:tcPr>
            <w:tcW w:w="988" w:type="dxa"/>
          </w:tcPr>
          <w:p w14:paraId="19F9570D" w14:textId="1B687706" w:rsidR="008A4FD9" w:rsidRDefault="008A4FD9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0D8D4061" w14:textId="586FF18F" w:rsidR="008A4FD9" w:rsidRPr="007B2BB0" w:rsidRDefault="008A4FD9" w:rsidP="008A4FD9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Ritinių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</w:p>
        </w:tc>
        <w:tc>
          <w:tcPr>
            <w:tcW w:w="2836" w:type="dxa"/>
          </w:tcPr>
          <w:p w14:paraId="7EEB749E" w14:textId="689388C7" w:rsidR="008A4FD9" w:rsidRPr="000D1540" w:rsidRDefault="008A4FD9" w:rsidP="008A4FD9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 w:rsidRPr="000D1540">
              <w:rPr>
                <w:rFonts w:ascii="Times New Roman" w:hAnsi="Times New Roman"/>
              </w:rPr>
              <w:t>„Bendrystė mus vienija“</w:t>
            </w:r>
          </w:p>
        </w:tc>
        <w:tc>
          <w:tcPr>
            <w:tcW w:w="1979" w:type="dxa"/>
          </w:tcPr>
          <w:p w14:paraId="29E5D81F" w14:textId="4E8A1FAA" w:rsidR="008A4FD9" w:rsidRDefault="008A4FD9" w:rsidP="008A4FD9">
            <w:pPr>
              <w:tabs>
                <w:tab w:val="left" w:pos="1242"/>
              </w:tabs>
              <w:jc w:val="both"/>
            </w:pPr>
            <w:r>
              <w:t>1118,00</w:t>
            </w:r>
          </w:p>
        </w:tc>
      </w:tr>
      <w:tr w:rsidR="00E04CCE" w14:paraId="288F129C" w14:textId="77777777" w:rsidTr="007C4E74">
        <w:tc>
          <w:tcPr>
            <w:tcW w:w="9629" w:type="dxa"/>
            <w:gridSpan w:val="4"/>
          </w:tcPr>
          <w:p w14:paraId="7C6ACEDE" w14:textId="0AA628CF" w:rsidR="00E04CCE" w:rsidRDefault="00E04CCE" w:rsidP="00E04CCE">
            <w:pPr>
              <w:tabs>
                <w:tab w:val="left" w:pos="1242"/>
              </w:tabs>
              <w:jc w:val="center"/>
            </w:pPr>
            <w:r w:rsidRPr="00216C89">
              <w:rPr>
                <w:b/>
                <w:bCs/>
              </w:rPr>
              <w:t>Žvirgždaičių seniūnija</w:t>
            </w:r>
          </w:p>
        </w:tc>
      </w:tr>
      <w:tr w:rsidR="008A4FD9" w14:paraId="78BBCA7E" w14:textId="77777777" w:rsidTr="001F35D8">
        <w:tc>
          <w:tcPr>
            <w:tcW w:w="988" w:type="dxa"/>
          </w:tcPr>
          <w:p w14:paraId="066C007D" w14:textId="11AAF2A1" w:rsidR="008A4FD9" w:rsidRDefault="008A4FD9" w:rsidP="00EE09C2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EE09C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826" w:type="dxa"/>
          </w:tcPr>
          <w:p w14:paraId="785B7973" w14:textId="05872066" w:rsidR="008A4FD9" w:rsidRPr="007B2BB0" w:rsidRDefault="008A4FD9" w:rsidP="008A4FD9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 w:rsidRPr="007B2BB0">
              <w:rPr>
                <w:rFonts w:ascii="Times New Roman" w:hAnsi="Times New Roman"/>
              </w:rPr>
              <w:t>Janukiškių bendruomenės centr</w:t>
            </w:r>
            <w:r w:rsidR="008D482C" w:rsidRPr="007B2BB0">
              <w:rPr>
                <w:rFonts w:ascii="Times New Roman" w:hAnsi="Times New Roman"/>
              </w:rPr>
              <w:t>ui</w:t>
            </w:r>
          </w:p>
        </w:tc>
        <w:tc>
          <w:tcPr>
            <w:tcW w:w="2836" w:type="dxa"/>
          </w:tcPr>
          <w:p w14:paraId="684F19E6" w14:textId="5F208089" w:rsidR="008A4FD9" w:rsidRPr="000D1540" w:rsidRDefault="008D482C" w:rsidP="008D482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 w:rsidRPr="000D1540">
              <w:rPr>
                <w:rFonts w:ascii="Times New Roman" w:hAnsi="Times New Roman"/>
              </w:rPr>
              <w:t>„</w:t>
            </w:r>
            <w:r w:rsidR="008A4FD9" w:rsidRPr="000D1540">
              <w:rPr>
                <w:rFonts w:ascii="Times New Roman" w:hAnsi="Times New Roman"/>
              </w:rPr>
              <w:t>Sportuojanti bendruomenė – sveika bendruomenė 2</w:t>
            </w:r>
            <w:r w:rsidRPr="000D1540">
              <w:rPr>
                <w:rFonts w:ascii="Times New Roman" w:hAnsi="Times New Roman"/>
              </w:rPr>
              <w:t>“</w:t>
            </w:r>
          </w:p>
        </w:tc>
        <w:tc>
          <w:tcPr>
            <w:tcW w:w="1979" w:type="dxa"/>
          </w:tcPr>
          <w:p w14:paraId="3DA186C3" w14:textId="38A99160" w:rsidR="008A4FD9" w:rsidRDefault="008A4FD9" w:rsidP="008A4FD9">
            <w:pPr>
              <w:tabs>
                <w:tab w:val="left" w:pos="1242"/>
              </w:tabs>
              <w:jc w:val="both"/>
            </w:pPr>
            <w:r>
              <w:t>892,00</w:t>
            </w:r>
          </w:p>
        </w:tc>
      </w:tr>
      <w:tr w:rsidR="008A4FD9" w14:paraId="48B608D7" w14:textId="77777777" w:rsidTr="00B34AE0">
        <w:tc>
          <w:tcPr>
            <w:tcW w:w="7650" w:type="dxa"/>
            <w:gridSpan w:val="3"/>
          </w:tcPr>
          <w:p w14:paraId="18386D84" w14:textId="6E1BC848" w:rsidR="008A4FD9" w:rsidRPr="00CB7FAB" w:rsidRDefault="008A4FD9" w:rsidP="008A4FD9">
            <w:pPr>
              <w:tabs>
                <w:tab w:val="left" w:pos="1242"/>
              </w:tabs>
              <w:jc w:val="right"/>
              <w:rPr>
                <w:b/>
                <w:bCs/>
              </w:rPr>
            </w:pPr>
            <w:r w:rsidRPr="00CB7FAB">
              <w:rPr>
                <w:b/>
                <w:bCs/>
              </w:rPr>
              <w:t>Iš viso</w:t>
            </w:r>
          </w:p>
        </w:tc>
        <w:tc>
          <w:tcPr>
            <w:tcW w:w="1979" w:type="dxa"/>
          </w:tcPr>
          <w:p w14:paraId="47CE1986" w14:textId="36EF89BB" w:rsidR="008A4FD9" w:rsidRPr="00CB7FAB" w:rsidRDefault="00CB7FAB" w:rsidP="008A4FD9">
            <w:pPr>
              <w:tabs>
                <w:tab w:val="left" w:pos="1242"/>
              </w:tabs>
              <w:jc w:val="both"/>
              <w:rPr>
                <w:b/>
                <w:bCs/>
              </w:rPr>
            </w:pPr>
            <w:r w:rsidRPr="00CB7FAB">
              <w:rPr>
                <w:b/>
                <w:bCs/>
              </w:rPr>
              <w:t>18540,00</w:t>
            </w:r>
          </w:p>
        </w:tc>
      </w:tr>
    </w:tbl>
    <w:p w14:paraId="29E1194B" w14:textId="77777777" w:rsidR="00EC51A2" w:rsidRPr="00F5778A" w:rsidRDefault="00EC51A2" w:rsidP="00F5778A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2B8EFEB8" w14:textId="403CD263" w:rsidR="007C03CE" w:rsidRPr="00BF3A30" w:rsidRDefault="003B4AF4" w:rsidP="00BF3A3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F3A30">
        <w:rPr>
          <w:rFonts w:ascii="Times New Roman" w:hAnsi="Times New Roman"/>
          <w:szCs w:val="24"/>
        </w:rPr>
        <w:t xml:space="preserve">2. Projektų finansavimą </w:t>
      </w:r>
      <w:r w:rsidR="007C03CE" w:rsidRPr="00BF3A30">
        <w:rPr>
          <w:rFonts w:ascii="Times New Roman" w:hAnsi="Times New Roman"/>
          <w:szCs w:val="24"/>
        </w:rPr>
        <w:t xml:space="preserve">vykdyti savivaldybės administracijos direktoriui pasirašius sutartis su </w:t>
      </w:r>
      <w:r w:rsidR="000B57AB" w:rsidRPr="00BF3A30">
        <w:rPr>
          <w:rFonts w:ascii="Times New Roman" w:hAnsi="Times New Roman"/>
          <w:szCs w:val="24"/>
        </w:rPr>
        <w:t>bendruomeninių</w:t>
      </w:r>
      <w:r w:rsidR="008D482C" w:rsidRPr="00BF3A30">
        <w:rPr>
          <w:rFonts w:ascii="Times New Roman" w:hAnsi="Times New Roman"/>
          <w:szCs w:val="24"/>
        </w:rPr>
        <w:t xml:space="preserve"> ir kitų nevyriausybinių</w:t>
      </w:r>
      <w:r w:rsidR="00B87E87" w:rsidRPr="00BF3A30">
        <w:rPr>
          <w:rFonts w:ascii="Times New Roman" w:hAnsi="Times New Roman"/>
          <w:szCs w:val="24"/>
        </w:rPr>
        <w:t xml:space="preserve"> </w:t>
      </w:r>
      <w:r w:rsidR="007C03CE" w:rsidRPr="00BF3A30">
        <w:rPr>
          <w:rFonts w:ascii="Times New Roman" w:hAnsi="Times New Roman"/>
          <w:szCs w:val="24"/>
        </w:rPr>
        <w:t xml:space="preserve">organizacijų vadovais </w:t>
      </w:r>
      <w:r w:rsidR="00F5778A" w:rsidRPr="00BF3A30">
        <w:rPr>
          <w:rFonts w:ascii="Times New Roman" w:hAnsi="Times New Roman"/>
          <w:szCs w:val="24"/>
        </w:rPr>
        <w:t xml:space="preserve">ar jų įgaliotais asmenimis </w:t>
      </w:r>
      <w:r w:rsidR="007C03CE" w:rsidRPr="00BF3A30">
        <w:rPr>
          <w:rFonts w:ascii="Times New Roman" w:hAnsi="Times New Roman"/>
          <w:szCs w:val="24"/>
        </w:rPr>
        <w:t>dėl skirtų lėšų panaudojimo.</w:t>
      </w:r>
    </w:p>
    <w:p w14:paraId="27CEA679" w14:textId="6E613DD0" w:rsidR="007C03CE" w:rsidRPr="00BF3A30" w:rsidRDefault="007C03CE" w:rsidP="005B6000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Cs w:val="24"/>
        </w:rPr>
      </w:pPr>
      <w:r w:rsidRPr="00BF3A30">
        <w:rPr>
          <w:rStyle w:val="uficommentbody"/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</w:t>
      </w:r>
      <w:r w:rsidRPr="00BF3A30">
        <w:rPr>
          <w:rStyle w:val="uficommentbody"/>
          <w:rFonts w:ascii="Times New Roman" w:hAnsi="Times New Roman"/>
          <w:szCs w:val="24"/>
        </w:rPr>
        <w:lastRenderedPageBreak/>
        <w:t>arba Regionų apygardos administracinio teismo Kauno rūmams adresu</w:t>
      </w:r>
      <w:r w:rsidR="003B4AF4" w:rsidRPr="00BF3A30">
        <w:rPr>
          <w:rStyle w:val="uficommentbody"/>
          <w:rFonts w:ascii="Times New Roman" w:hAnsi="Times New Roman"/>
          <w:szCs w:val="24"/>
        </w:rPr>
        <w:t>;</w:t>
      </w:r>
      <w:r w:rsidRPr="00BF3A30">
        <w:rPr>
          <w:rStyle w:val="uficommentbody"/>
          <w:rFonts w:ascii="Times New Roman" w:hAnsi="Times New Roman"/>
          <w:szCs w:val="24"/>
        </w:rPr>
        <w:t xml:space="preserve"> A. Mickevičiaus g. 8A, Kaunas.</w:t>
      </w:r>
    </w:p>
    <w:p w14:paraId="0F0DF88B" w14:textId="2604B4BB" w:rsidR="00E53E3F" w:rsidRPr="00F5778A" w:rsidRDefault="00E53E3F" w:rsidP="00F5778A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</w:p>
    <w:p w14:paraId="3DD52A54" w14:textId="77777777" w:rsidR="007C03CE" w:rsidRPr="00E53E3F" w:rsidRDefault="007C03CE" w:rsidP="007C03CE">
      <w:pPr>
        <w:rPr>
          <w:rFonts w:ascii="Times New Roman" w:hAnsi="Times New Roman"/>
          <w:sz w:val="22"/>
          <w:szCs w:val="22"/>
        </w:rPr>
      </w:pPr>
    </w:p>
    <w:p w14:paraId="35C59F19" w14:textId="2BDFA729" w:rsidR="007C03CE" w:rsidRPr="000D1540" w:rsidRDefault="007C03CE" w:rsidP="00BF3A30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0D1540">
        <w:rPr>
          <w:rFonts w:ascii="Times New Roman" w:hAnsi="Times New Roman"/>
          <w:szCs w:val="24"/>
        </w:rPr>
        <w:t>Administracijos direktorius</w:t>
      </w:r>
      <w:r w:rsidR="00BF3A30" w:rsidRPr="000D1540">
        <w:rPr>
          <w:rFonts w:ascii="Times New Roman" w:hAnsi="Times New Roman"/>
          <w:szCs w:val="24"/>
        </w:rPr>
        <w:tab/>
      </w:r>
      <w:r w:rsidRPr="000D1540">
        <w:rPr>
          <w:rFonts w:ascii="Times New Roman" w:hAnsi="Times New Roman"/>
          <w:szCs w:val="24"/>
        </w:rPr>
        <w:t>Dainius Grincevičius</w:t>
      </w:r>
    </w:p>
    <w:p w14:paraId="79755FF7" w14:textId="77777777" w:rsidR="007C03CE" w:rsidRPr="00E53E3F" w:rsidRDefault="007C03CE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6EF776D" w14:textId="2BF2A73F" w:rsidR="007C03CE" w:rsidRDefault="007C03CE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706EC96" w14:textId="7FAF0204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77ED5740" w14:textId="67391F91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57CFE7B" w14:textId="773B715F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3E794EA9" w14:textId="4ECB7AB1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F2EB536" w14:textId="6DEABB72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125F4BB" w14:textId="082A8E91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3AC01FA" w14:textId="58D4C197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75139BAA" w14:textId="0C47B27C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3596FDEA" w14:textId="7C97BCB1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42EC577" w14:textId="715A471C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F66F80E" w14:textId="2518F015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48BF0EF3" w14:textId="64AD5864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924E58B" w14:textId="4786F0F1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ED63986" w14:textId="1B6999B5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3D3A67EE" w14:textId="04B1F1A0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398F4AA3" w14:textId="492F1BF1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F4FC664" w14:textId="227ABC01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98B2563" w14:textId="4A263B8E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37C78257" w14:textId="7BE00F94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DC2A802" w14:textId="4858E60E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57E832D" w14:textId="317B11E4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96A28AD" w14:textId="58A74E50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5742842" w14:textId="7439339B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17DB406" w14:textId="5E70279D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FAC9F49" w14:textId="6C67608D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4EFE16E" w14:textId="77777777" w:rsidR="007B2BB0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361C930" w14:textId="77777777" w:rsidR="007B2BB0" w:rsidRPr="00E53E3F" w:rsidRDefault="007B2BB0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BCD20DD" w14:textId="77777777" w:rsidR="00CB7FAB" w:rsidRPr="00BF3A30" w:rsidRDefault="00CB7FAB" w:rsidP="00CB7FA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772B9EB" w14:textId="77777777" w:rsidR="00CB7FAB" w:rsidRDefault="00CB7FAB" w:rsidP="00CB7FA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</w:t>
      </w:r>
    </w:p>
    <w:p w14:paraId="47533B1F" w14:textId="77777777" w:rsidR="00CB7FAB" w:rsidRDefault="00CB7FAB" w:rsidP="00CB7FA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F0FEA6D" w14:textId="77777777" w:rsidR="00CB7FAB" w:rsidRDefault="00CB7FAB" w:rsidP="00CB7FAB">
      <w:pPr>
        <w:overflowPunct w:val="0"/>
        <w:rPr>
          <w:rFonts w:ascii="Times New Roman" w:hAnsi="Times New Roman"/>
          <w:szCs w:val="24"/>
        </w:rPr>
      </w:pPr>
    </w:p>
    <w:p w14:paraId="00A15375" w14:textId="1C4706BB" w:rsidR="00CB7FAB" w:rsidRDefault="00CB7FAB" w:rsidP="00CB7FA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 Kėvelaitytė</w:t>
      </w:r>
    </w:p>
    <w:p w14:paraId="38A752E0" w14:textId="296FFD65" w:rsidR="00E53E3F" w:rsidRPr="007B2BB0" w:rsidRDefault="00CB7FAB" w:rsidP="007B2BB0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2022-0</w:t>
      </w:r>
      <w:r w:rsidR="003B5DFC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3B5DFC">
        <w:rPr>
          <w:rFonts w:ascii="Times New Roman" w:hAnsi="Times New Roman"/>
          <w:szCs w:val="24"/>
        </w:rPr>
        <w:t>15</w:t>
      </w:r>
    </w:p>
    <w:p w14:paraId="356EA028" w14:textId="77777777" w:rsidR="00AE7378" w:rsidRDefault="00AE7378">
      <w:pPr>
        <w:jc w:val="center"/>
        <w:rPr>
          <w:rFonts w:ascii="Times New Roman" w:hAnsi="Times New Roman"/>
          <w:b/>
        </w:rPr>
      </w:pPr>
    </w:p>
    <w:sectPr w:rsidR="00AE7378" w:rsidSect="00AE180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63650" w14:textId="77777777" w:rsidR="00016AED" w:rsidRDefault="00016AED">
      <w:r>
        <w:separator/>
      </w:r>
    </w:p>
  </w:endnote>
  <w:endnote w:type="continuationSeparator" w:id="0">
    <w:p w14:paraId="684908B9" w14:textId="77777777" w:rsidR="00016AED" w:rsidRDefault="0001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62CD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54035" w14:textId="77777777" w:rsidR="00016AED" w:rsidRDefault="00016AED">
      <w:r>
        <w:separator/>
      </w:r>
    </w:p>
  </w:footnote>
  <w:footnote w:type="continuationSeparator" w:id="0">
    <w:p w14:paraId="319D6753" w14:textId="77777777" w:rsidR="00016AED" w:rsidRDefault="00016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15877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E446635" w14:textId="4C1A2AE3" w:rsidR="00AE180B" w:rsidRDefault="00AE18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95C8AD" w14:textId="6BCBA34B" w:rsidR="00DD47CE" w:rsidRDefault="00DD47CE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25AD2"/>
    <w:multiLevelType w:val="multilevel"/>
    <w:tmpl w:val="E5E0857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 w16cid:durableId="192290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1DF"/>
    <w:rsid w:val="00016AED"/>
    <w:rsid w:val="0002681F"/>
    <w:rsid w:val="00090673"/>
    <w:rsid w:val="000B47D8"/>
    <w:rsid w:val="000B57AB"/>
    <w:rsid w:val="000C39D3"/>
    <w:rsid w:val="000D1540"/>
    <w:rsid w:val="000E002E"/>
    <w:rsid w:val="00117499"/>
    <w:rsid w:val="00132258"/>
    <w:rsid w:val="001811A5"/>
    <w:rsid w:val="00194A99"/>
    <w:rsid w:val="001D38EF"/>
    <w:rsid w:val="001E7250"/>
    <w:rsid w:val="001F35D8"/>
    <w:rsid w:val="002765E4"/>
    <w:rsid w:val="0028720A"/>
    <w:rsid w:val="002D3ABC"/>
    <w:rsid w:val="002E037D"/>
    <w:rsid w:val="00313CF0"/>
    <w:rsid w:val="00324D9C"/>
    <w:rsid w:val="00342E29"/>
    <w:rsid w:val="003636F3"/>
    <w:rsid w:val="003936BC"/>
    <w:rsid w:val="003A0C31"/>
    <w:rsid w:val="003B4AF4"/>
    <w:rsid w:val="003B5DFC"/>
    <w:rsid w:val="003C18FD"/>
    <w:rsid w:val="003D518F"/>
    <w:rsid w:val="003F491F"/>
    <w:rsid w:val="00434111"/>
    <w:rsid w:val="00435ADB"/>
    <w:rsid w:val="00464EAB"/>
    <w:rsid w:val="00491CA5"/>
    <w:rsid w:val="004B4DD9"/>
    <w:rsid w:val="004E2D6F"/>
    <w:rsid w:val="004E7EA6"/>
    <w:rsid w:val="004F5455"/>
    <w:rsid w:val="005026AF"/>
    <w:rsid w:val="005175A3"/>
    <w:rsid w:val="00521D86"/>
    <w:rsid w:val="00533EF1"/>
    <w:rsid w:val="005538B4"/>
    <w:rsid w:val="00576A32"/>
    <w:rsid w:val="00583E25"/>
    <w:rsid w:val="005B6000"/>
    <w:rsid w:val="005B7A15"/>
    <w:rsid w:val="00610881"/>
    <w:rsid w:val="00610F6D"/>
    <w:rsid w:val="006278D0"/>
    <w:rsid w:val="0068187C"/>
    <w:rsid w:val="0070001E"/>
    <w:rsid w:val="00742545"/>
    <w:rsid w:val="00783E10"/>
    <w:rsid w:val="007B2BB0"/>
    <w:rsid w:val="007C03CE"/>
    <w:rsid w:val="007D2256"/>
    <w:rsid w:val="008046FA"/>
    <w:rsid w:val="00807663"/>
    <w:rsid w:val="00851456"/>
    <w:rsid w:val="00860318"/>
    <w:rsid w:val="0087351C"/>
    <w:rsid w:val="008A4FD9"/>
    <w:rsid w:val="008B558E"/>
    <w:rsid w:val="008C1B78"/>
    <w:rsid w:val="008D482C"/>
    <w:rsid w:val="008F4809"/>
    <w:rsid w:val="00924559"/>
    <w:rsid w:val="0094189F"/>
    <w:rsid w:val="0098205C"/>
    <w:rsid w:val="009B2E79"/>
    <w:rsid w:val="009B741F"/>
    <w:rsid w:val="009C4EAB"/>
    <w:rsid w:val="009F065C"/>
    <w:rsid w:val="009F469A"/>
    <w:rsid w:val="00A20BFA"/>
    <w:rsid w:val="00A36282"/>
    <w:rsid w:val="00A4374A"/>
    <w:rsid w:val="00A804F7"/>
    <w:rsid w:val="00AB19E2"/>
    <w:rsid w:val="00AE180B"/>
    <w:rsid w:val="00AE7378"/>
    <w:rsid w:val="00B75F85"/>
    <w:rsid w:val="00B87E87"/>
    <w:rsid w:val="00B93E59"/>
    <w:rsid w:val="00BB7857"/>
    <w:rsid w:val="00BC5A65"/>
    <w:rsid w:val="00BE1E33"/>
    <w:rsid w:val="00BE4C6A"/>
    <w:rsid w:val="00BE6D25"/>
    <w:rsid w:val="00BF3A30"/>
    <w:rsid w:val="00C14110"/>
    <w:rsid w:val="00C2225A"/>
    <w:rsid w:val="00C838D9"/>
    <w:rsid w:val="00C84A75"/>
    <w:rsid w:val="00C921BD"/>
    <w:rsid w:val="00CA67DC"/>
    <w:rsid w:val="00CA6ECE"/>
    <w:rsid w:val="00CB4186"/>
    <w:rsid w:val="00CB7FAB"/>
    <w:rsid w:val="00CF1FEB"/>
    <w:rsid w:val="00CF6467"/>
    <w:rsid w:val="00D601D6"/>
    <w:rsid w:val="00D77D4E"/>
    <w:rsid w:val="00DD47CE"/>
    <w:rsid w:val="00DF196D"/>
    <w:rsid w:val="00DF5C89"/>
    <w:rsid w:val="00E02424"/>
    <w:rsid w:val="00E04CCE"/>
    <w:rsid w:val="00E225BF"/>
    <w:rsid w:val="00E53E3F"/>
    <w:rsid w:val="00E918BB"/>
    <w:rsid w:val="00E9468C"/>
    <w:rsid w:val="00EC51A2"/>
    <w:rsid w:val="00ED113F"/>
    <w:rsid w:val="00EE09C2"/>
    <w:rsid w:val="00EE2CE3"/>
    <w:rsid w:val="00EE3860"/>
    <w:rsid w:val="00F01EF6"/>
    <w:rsid w:val="00F10CE9"/>
    <w:rsid w:val="00F474AE"/>
    <w:rsid w:val="00F5778A"/>
    <w:rsid w:val="00FA55C0"/>
    <w:rsid w:val="00FC248C"/>
    <w:rsid w:val="00FC7397"/>
    <w:rsid w:val="00FE186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E817C7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7C03CE"/>
  </w:style>
  <w:style w:type="paragraph" w:styleId="ListParagraph">
    <w:name w:val="List Paragraph"/>
    <w:basedOn w:val="Normal"/>
    <w:uiPriority w:val="34"/>
    <w:qFormat/>
    <w:rsid w:val="007C03CE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AE180B"/>
    <w:rPr>
      <w:rFonts w:ascii="TimesLT" w:hAnsi="TimesLT"/>
      <w:sz w:val="24"/>
    </w:rPr>
  </w:style>
  <w:style w:type="table" w:styleId="TableGrid">
    <w:name w:val="Table Grid"/>
    <w:basedOn w:val="TableNormal"/>
    <w:uiPriority w:val="39"/>
    <w:rsid w:val="00EE38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F35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35D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35D8"/>
    <w:rPr>
      <w:rFonts w:ascii="TimesLT" w:hAnsi="Times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5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5D8"/>
    <w:rPr>
      <w:rFonts w:ascii="TimesLT" w:hAnsi="Times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AD07742-F93C-42CC-8528-A5D3D3CA099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3</Pages>
  <Words>462</Words>
  <Characters>3577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4031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4</cp:revision>
  <cp:lastPrinted>2022-06-15T08:28:00Z</cp:lastPrinted>
  <dcterms:created xsi:type="dcterms:W3CDTF">2022-06-15T11:24:00Z</dcterms:created>
  <dcterms:modified xsi:type="dcterms:W3CDTF">2022-06-15T13:32:00Z</dcterms:modified>
</cp:coreProperties>
</file>