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3B0C6D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EA72CC">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783A1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D26711" w14:textId="77777777" w:rsidR="006C2D41" w:rsidRDefault="006C2D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656C96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EA72CC">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9FA74" w14:textId="77777777" w:rsidR="00F35600" w:rsidRDefault="00F35600">
      <w:r>
        <w:separator/>
      </w:r>
    </w:p>
  </w:endnote>
  <w:endnote w:type="continuationSeparator" w:id="0">
    <w:p w14:paraId="6CBFB6E9" w14:textId="77777777" w:rsidR="00F35600" w:rsidRDefault="00F35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4BB47" w14:textId="77777777" w:rsidR="00F35600" w:rsidRDefault="00F35600">
      <w:r>
        <w:separator/>
      </w:r>
    </w:p>
  </w:footnote>
  <w:footnote w:type="continuationSeparator" w:id="0">
    <w:p w14:paraId="7521632D" w14:textId="77777777" w:rsidR="00F35600" w:rsidRDefault="00F356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A0694"/>
    <w:rsid w:val="00521D86"/>
    <w:rsid w:val="00583E25"/>
    <w:rsid w:val="005A1B60"/>
    <w:rsid w:val="005E4337"/>
    <w:rsid w:val="00610881"/>
    <w:rsid w:val="0062322A"/>
    <w:rsid w:val="00644D60"/>
    <w:rsid w:val="00650F46"/>
    <w:rsid w:val="0066026F"/>
    <w:rsid w:val="006A12D3"/>
    <w:rsid w:val="006C2D41"/>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A72CC"/>
    <w:rsid w:val="00EB2FB2"/>
    <w:rsid w:val="00EB3E7D"/>
    <w:rsid w:val="00EB7916"/>
    <w:rsid w:val="00EC0F52"/>
    <w:rsid w:val="00ED113F"/>
    <w:rsid w:val="00EE2CE3"/>
    <w:rsid w:val="00F01EF6"/>
    <w:rsid w:val="00F05213"/>
    <w:rsid w:val="00F35600"/>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2022-06-21T10:43:00Z</dcterms:created>
  <dcterms:modified xsi:type="dcterms:W3CDTF">2022-06-21T10:43:00Z</dcterms:modified>
</cp:coreProperties>
</file>