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129FFE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783A15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FD26711" w14:textId="77777777" w:rsidR="006C2D41" w:rsidRDefault="006C2D4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FD87DC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5B6396">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3015F" w14:textId="77777777" w:rsidR="00B14EEC" w:rsidRDefault="00B14EEC">
      <w:r>
        <w:separator/>
      </w:r>
    </w:p>
  </w:endnote>
  <w:endnote w:type="continuationSeparator" w:id="0">
    <w:p w14:paraId="111CF581" w14:textId="77777777" w:rsidR="00B14EEC" w:rsidRDefault="00B14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B15D1" w14:textId="77777777" w:rsidR="00B14EEC" w:rsidRDefault="00B14EEC">
      <w:r>
        <w:separator/>
      </w:r>
    </w:p>
  </w:footnote>
  <w:footnote w:type="continuationSeparator" w:id="0">
    <w:p w14:paraId="5345523C" w14:textId="77777777" w:rsidR="00B14EEC" w:rsidRDefault="00B14E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A0694"/>
    <w:rsid w:val="00521D86"/>
    <w:rsid w:val="00583E25"/>
    <w:rsid w:val="005A1B60"/>
    <w:rsid w:val="005B6396"/>
    <w:rsid w:val="005E4337"/>
    <w:rsid w:val="00610881"/>
    <w:rsid w:val="0062322A"/>
    <w:rsid w:val="00644D60"/>
    <w:rsid w:val="00650F46"/>
    <w:rsid w:val="0066026F"/>
    <w:rsid w:val="006A12D3"/>
    <w:rsid w:val="006C2D41"/>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14EE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2022-06-21T10:39:00Z</dcterms:created>
  <dcterms:modified xsi:type="dcterms:W3CDTF">2022-06-21T10:39:00Z</dcterms:modified>
</cp:coreProperties>
</file>