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29C53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CB57CF">
        <w:rPr>
          <w:rFonts w:ascii="Times New Roman" w:hAnsi="Times New Roman"/>
          <w:szCs w:val="24"/>
        </w:rPr>
        <w:t>1</w:t>
      </w:r>
      <w:r w:rsidR="002E5B08">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B67ED" w14:textId="77777777" w:rsidR="00360193" w:rsidRDefault="00360193">
      <w:r>
        <w:separator/>
      </w:r>
    </w:p>
  </w:endnote>
  <w:endnote w:type="continuationSeparator" w:id="0">
    <w:p w14:paraId="4FBC4645" w14:textId="77777777" w:rsidR="00360193" w:rsidRDefault="0036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9F5ED" w14:textId="77777777" w:rsidR="00360193" w:rsidRDefault="00360193">
      <w:r>
        <w:separator/>
      </w:r>
    </w:p>
  </w:footnote>
  <w:footnote w:type="continuationSeparator" w:id="0">
    <w:p w14:paraId="10AAF3FD" w14:textId="77777777" w:rsidR="00360193" w:rsidRDefault="003601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A0694"/>
    <w:rsid w:val="00521D86"/>
    <w:rsid w:val="00583E25"/>
    <w:rsid w:val="005A1B60"/>
    <w:rsid w:val="005E4337"/>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2022-06-17T11:28:00Z</dcterms:created>
  <dcterms:modified xsi:type="dcterms:W3CDTF">2022-06-20T05:49:00Z</dcterms:modified>
</cp:coreProperties>
</file>