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184C93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30E35">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F64FFC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30E35">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statiniams</w:t>
      </w:r>
      <w:r w:rsidR="00130E35">
        <w:rPr>
          <w:rFonts w:ascii="Times New Roman" w:hAnsi="Times New Roman"/>
          <w:spacing w:val="2"/>
        </w:rPr>
        <w:t xml:space="preserve"> ir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052CD8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130E35">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2570" w14:textId="77777777" w:rsidR="00341CCB" w:rsidRDefault="00341CCB">
      <w:r>
        <w:separator/>
      </w:r>
    </w:p>
  </w:endnote>
  <w:endnote w:type="continuationSeparator" w:id="0">
    <w:p w14:paraId="28CC17FC" w14:textId="77777777" w:rsidR="00341CCB" w:rsidRDefault="0034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5E347" w14:textId="77777777" w:rsidR="00341CCB" w:rsidRDefault="00341CCB">
      <w:r>
        <w:separator/>
      </w:r>
    </w:p>
  </w:footnote>
  <w:footnote w:type="continuationSeparator" w:id="0">
    <w:p w14:paraId="475D4669" w14:textId="77777777" w:rsidR="00341CCB" w:rsidRDefault="00341C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0E35"/>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1CCB"/>
    <w:rsid w:val="00342E29"/>
    <w:rsid w:val="003479CC"/>
    <w:rsid w:val="00360193"/>
    <w:rsid w:val="003A0C31"/>
    <w:rsid w:val="003A5BAB"/>
    <w:rsid w:val="003F491F"/>
    <w:rsid w:val="00401817"/>
    <w:rsid w:val="00403155"/>
    <w:rsid w:val="00434111"/>
    <w:rsid w:val="00435ADB"/>
    <w:rsid w:val="00441EB3"/>
    <w:rsid w:val="004427D6"/>
    <w:rsid w:val="004A0694"/>
    <w:rsid w:val="00521D86"/>
    <w:rsid w:val="00583E25"/>
    <w:rsid w:val="005A1B60"/>
    <w:rsid w:val="005E4337"/>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2022-06-22T05:36:00Z</dcterms:created>
  <dcterms:modified xsi:type="dcterms:W3CDTF">2022-06-22T05:36:00Z</dcterms:modified>
</cp:coreProperties>
</file>