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46202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C46BA67" wp14:editId="3069CA2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0D43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9296A7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4E62B14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D0F5B8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13846C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6FF30BB" w14:textId="5925D54F" w:rsidR="00972229" w:rsidRPr="00521BD6" w:rsidRDefault="00972229" w:rsidP="00972229">
      <w:pPr>
        <w:jc w:val="center"/>
        <w:rPr>
          <w:rFonts w:ascii="Times New Roman" w:hAnsi="Times New Roman"/>
          <w:b/>
        </w:rPr>
      </w:pPr>
      <w:r w:rsidRPr="00521BD6">
        <w:rPr>
          <w:rFonts w:ascii="Times New Roman" w:hAnsi="Times New Roman"/>
          <w:b/>
        </w:rPr>
        <w:t xml:space="preserve">DĖL </w:t>
      </w:r>
      <w:r w:rsidR="004541A5">
        <w:rPr>
          <w:rFonts w:ascii="Times New Roman" w:hAnsi="Times New Roman"/>
          <w:b/>
        </w:rPr>
        <w:t>PROJEKTO „SŪDYTA“ FINANSAVIMO IR ĮPAREIGOJIMO</w:t>
      </w:r>
    </w:p>
    <w:p w14:paraId="26FD4EE0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EC7B227" w14:textId="5225F199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057BF">
        <w:rPr>
          <w:rFonts w:ascii="Times New Roman" w:hAnsi="Times New Roman"/>
        </w:rPr>
        <w:t>2</w:t>
      </w:r>
      <w:r w:rsidR="006F0661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9F455B">
        <w:rPr>
          <w:rFonts w:ascii="Times New Roman" w:hAnsi="Times New Roman"/>
        </w:rPr>
        <w:t>b</w:t>
      </w:r>
      <w:r w:rsidR="004541A5">
        <w:rPr>
          <w:rFonts w:ascii="Times New Roman" w:hAnsi="Times New Roman"/>
        </w:rPr>
        <w:t>irželio</w:t>
      </w:r>
      <w:r>
        <w:rPr>
          <w:rFonts w:ascii="Times New Roman" w:hAnsi="Times New Roman"/>
        </w:rPr>
        <w:t xml:space="preserve"> </w:t>
      </w:r>
      <w:r w:rsidR="004541A5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6A3877">
        <w:rPr>
          <w:rFonts w:ascii="Times New Roman" w:hAnsi="Times New Roman"/>
        </w:rPr>
        <w:t xml:space="preserve"> AT- </w:t>
      </w:r>
    </w:p>
    <w:p w14:paraId="2E0A66A6" w14:textId="77777777" w:rsidR="00DD47CE" w:rsidRDefault="00BE6D25">
      <w:pPr>
        <w:pStyle w:val="Heading1"/>
        <w:ind w:left="0" w:firstLine="0"/>
        <w:jc w:val="center"/>
      </w:pPr>
      <w:r>
        <w:t>Šakiai</w:t>
      </w:r>
    </w:p>
    <w:p w14:paraId="6010B808" w14:textId="77777777" w:rsidR="00972229" w:rsidRDefault="0097222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C7100EA" w14:textId="77777777" w:rsidR="007A10D9" w:rsidRDefault="007A10D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63D146F" w14:textId="34C9C4AC" w:rsidR="00972229" w:rsidRPr="006D5175" w:rsidRDefault="00972229" w:rsidP="008F1CE1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D5175">
        <w:rPr>
          <w:rFonts w:ascii="Times New Roman" w:hAnsi="Times New Roman"/>
          <w:szCs w:val="24"/>
        </w:rPr>
        <w:t>Vadovaudamasis Lietuvos Respublikos vietos savivaldos įstatymo 29 straipsnio 8 dalies 5 punktu, Lėšų rajono savivaldybės jaunimo, jaunimo organizacijų, neformalių jaunimo grupių ir organizacijų, dirbančių su jaunimu, veiklai skyrimo tvarkos aprašo, patvirtinto rajono savivaldybės tarybos 2018 m. vasario 21 d. sprendimu Nr. T-63 „Dėl lėšų rajono savivaldybės jaunimo, jaunimo organizacijų, neformalių jaunimo grupių ir organizacijų, dirbančių su jaunimu, veiklai skyrimo tvarkos aprašo patvirtinimo“, 21</w:t>
      </w:r>
      <w:r w:rsidR="009A4F16">
        <w:rPr>
          <w:rFonts w:ascii="Times New Roman" w:hAnsi="Times New Roman"/>
          <w:szCs w:val="24"/>
        </w:rPr>
        <w:t xml:space="preserve"> ir 29 </w:t>
      </w:r>
      <w:r w:rsidRPr="006D5175">
        <w:rPr>
          <w:rFonts w:ascii="Times New Roman" w:hAnsi="Times New Roman"/>
          <w:szCs w:val="24"/>
        </w:rPr>
        <w:t>punkt</w:t>
      </w:r>
      <w:r w:rsidR="009A4F16">
        <w:rPr>
          <w:rFonts w:ascii="Times New Roman" w:hAnsi="Times New Roman"/>
          <w:szCs w:val="24"/>
        </w:rPr>
        <w:t>ais</w:t>
      </w:r>
      <w:r w:rsidRPr="006D5175">
        <w:rPr>
          <w:rFonts w:ascii="Times New Roman" w:hAnsi="Times New Roman"/>
          <w:szCs w:val="24"/>
        </w:rPr>
        <w:t xml:space="preserve">, </w:t>
      </w:r>
      <w:r w:rsidR="006D5175" w:rsidRPr="006D5175">
        <w:rPr>
          <w:rFonts w:ascii="Times New Roman" w:hAnsi="Times New Roman"/>
          <w:szCs w:val="24"/>
        </w:rPr>
        <w:t>Šakių rajono savivaldybės 2018–2024 metų plėtros strateginio plano, patvirtinto Šakių rajono savivaldybės tarybos</w:t>
      </w:r>
      <w:r w:rsidR="006D5175" w:rsidRPr="00824630">
        <w:t xml:space="preserve"> 2017 m. gruodžio 21 d. sprendimu Nr. T-378 „Dėl rajono savivaldybės 2018–2024 metų strateginio plėtros plano patvirtinimo“, II </w:t>
      </w:r>
      <w:r w:rsidR="006D5175" w:rsidRPr="006D5175">
        <w:rPr>
          <w:rFonts w:ascii="Times New Roman" w:hAnsi="Times New Roman"/>
          <w:szCs w:val="24"/>
        </w:rPr>
        <w:t>prioriteto „Veikli, atvira, saugi, sveika ir tobulėjanti visuomenė“, 2.3 tikslo „Pilietinės bendruomenės formavimas“, 2.3.3 uždaviniu „Jaunimo politikos įgyvendinimas“</w:t>
      </w:r>
      <w:r w:rsidR="006D5175">
        <w:rPr>
          <w:rFonts w:ascii="Times New Roman" w:hAnsi="Times New Roman"/>
          <w:szCs w:val="24"/>
        </w:rPr>
        <w:t xml:space="preserve">, 2.3.3.1 priemone „Skatinti ir palaikyti jaunimo iniciatyvas“, </w:t>
      </w:r>
      <w:r w:rsidR="006D5175" w:rsidRPr="006D5175">
        <w:rPr>
          <w:rFonts w:ascii="Times New Roman" w:hAnsi="Times New Roman"/>
          <w:szCs w:val="24"/>
        </w:rPr>
        <w:t xml:space="preserve"> </w:t>
      </w:r>
      <w:r w:rsidRPr="006D5175">
        <w:rPr>
          <w:rFonts w:ascii="Times New Roman" w:hAnsi="Times New Roman"/>
          <w:szCs w:val="24"/>
        </w:rPr>
        <w:t xml:space="preserve">Šakių rajono savivaldybės administracijos nuostatų, patvirtintų </w:t>
      </w:r>
      <w:r w:rsidR="008F1CE1" w:rsidRPr="006D5175">
        <w:rPr>
          <w:rFonts w:ascii="Times New Roman" w:hAnsi="Times New Roman"/>
          <w:szCs w:val="24"/>
        </w:rPr>
        <w:t xml:space="preserve">Šakių </w:t>
      </w:r>
      <w:r w:rsidRPr="006D5175">
        <w:rPr>
          <w:rFonts w:ascii="Times New Roman" w:hAnsi="Times New Roman"/>
          <w:szCs w:val="24"/>
        </w:rPr>
        <w:t>rajono savivaldybės tarybos 2016 m. rugsėjo 23 d. sprendimu Nr. T-277 „Dėl Šakių rajono savivaldybės administracijos nuostatų patvirtinimo“, 24 punktu</w:t>
      </w:r>
      <w:r w:rsidR="009A4F16">
        <w:rPr>
          <w:rFonts w:ascii="Times New Roman" w:hAnsi="Times New Roman"/>
          <w:szCs w:val="24"/>
        </w:rPr>
        <w:t xml:space="preserve">, asociacijos „Šaltmiros gyvenimo mokykla“ </w:t>
      </w:r>
      <w:r w:rsidR="006C5735">
        <w:rPr>
          <w:rFonts w:ascii="Times New Roman" w:hAnsi="Times New Roman"/>
          <w:szCs w:val="24"/>
        </w:rPr>
        <w:t>2022-05-30 d. prašymu Nr. B-2556</w:t>
      </w:r>
      <w:r w:rsidRPr="006D5175">
        <w:rPr>
          <w:rFonts w:ascii="Times New Roman" w:hAnsi="Times New Roman"/>
          <w:szCs w:val="24"/>
        </w:rPr>
        <w:t xml:space="preserve"> ir rajono savivaldy</w:t>
      </w:r>
      <w:r w:rsidR="00664734" w:rsidRPr="006D5175">
        <w:rPr>
          <w:rFonts w:ascii="Times New Roman" w:hAnsi="Times New Roman"/>
          <w:szCs w:val="24"/>
        </w:rPr>
        <w:t>bės Jaunimo reikalų tarybos 20</w:t>
      </w:r>
      <w:r w:rsidR="000057BF" w:rsidRPr="006D5175">
        <w:rPr>
          <w:rFonts w:ascii="Times New Roman" w:hAnsi="Times New Roman"/>
          <w:szCs w:val="24"/>
        </w:rPr>
        <w:t>2</w:t>
      </w:r>
      <w:r w:rsidR="006D5175">
        <w:rPr>
          <w:rFonts w:ascii="Times New Roman" w:hAnsi="Times New Roman"/>
          <w:szCs w:val="24"/>
        </w:rPr>
        <w:t>2</w:t>
      </w:r>
      <w:r w:rsidR="00664734" w:rsidRPr="006D5175">
        <w:rPr>
          <w:rFonts w:ascii="Times New Roman" w:hAnsi="Times New Roman"/>
          <w:szCs w:val="24"/>
        </w:rPr>
        <w:t xml:space="preserve"> m. </w:t>
      </w:r>
      <w:r w:rsidR="000057BF" w:rsidRPr="006D5175">
        <w:rPr>
          <w:rFonts w:ascii="Times New Roman" w:hAnsi="Times New Roman"/>
          <w:szCs w:val="24"/>
        </w:rPr>
        <w:t>b</w:t>
      </w:r>
      <w:r w:rsidR="006C5735">
        <w:rPr>
          <w:rFonts w:ascii="Times New Roman" w:hAnsi="Times New Roman"/>
          <w:szCs w:val="24"/>
        </w:rPr>
        <w:t>irželio</w:t>
      </w:r>
      <w:r w:rsidR="00664734" w:rsidRPr="006D5175">
        <w:rPr>
          <w:rFonts w:ascii="Times New Roman" w:hAnsi="Times New Roman"/>
          <w:szCs w:val="24"/>
        </w:rPr>
        <w:t xml:space="preserve"> </w:t>
      </w:r>
      <w:r w:rsidR="006C5735">
        <w:rPr>
          <w:rFonts w:ascii="Times New Roman" w:hAnsi="Times New Roman"/>
          <w:szCs w:val="24"/>
        </w:rPr>
        <w:t>13</w:t>
      </w:r>
      <w:r w:rsidRPr="006D5175">
        <w:rPr>
          <w:rFonts w:ascii="Times New Roman" w:hAnsi="Times New Roman"/>
          <w:szCs w:val="24"/>
        </w:rPr>
        <w:t xml:space="preserve"> d. posėdžio protokoliniu nutarimu</w:t>
      </w:r>
      <w:r w:rsidR="006C5735">
        <w:rPr>
          <w:rFonts w:ascii="Times New Roman" w:hAnsi="Times New Roman"/>
          <w:szCs w:val="24"/>
        </w:rPr>
        <w:t>,</w:t>
      </w:r>
    </w:p>
    <w:p w14:paraId="6B8AEC4D" w14:textId="30622373" w:rsidR="00972229" w:rsidRDefault="00972229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7256C">
        <w:rPr>
          <w:rFonts w:ascii="Times New Roman" w:hAnsi="Times New Roman"/>
          <w:szCs w:val="24"/>
        </w:rPr>
        <w:t xml:space="preserve">            </w:t>
      </w:r>
      <w:r w:rsidR="00F35692" w:rsidRPr="00F7256C">
        <w:rPr>
          <w:rFonts w:ascii="Times New Roman" w:hAnsi="Times New Roman"/>
          <w:szCs w:val="24"/>
        </w:rPr>
        <w:t xml:space="preserve"> </w:t>
      </w:r>
      <w:r w:rsidR="006C5735">
        <w:rPr>
          <w:rFonts w:ascii="Times New Roman" w:hAnsi="Times New Roman"/>
          <w:szCs w:val="24"/>
        </w:rPr>
        <w:t xml:space="preserve">  </w:t>
      </w:r>
      <w:r w:rsidR="006A7785" w:rsidRPr="00F7256C">
        <w:rPr>
          <w:rFonts w:ascii="Times New Roman" w:hAnsi="Times New Roman"/>
          <w:szCs w:val="24"/>
        </w:rPr>
        <w:t xml:space="preserve"> </w:t>
      </w:r>
      <w:r w:rsidR="006C5735">
        <w:rPr>
          <w:rFonts w:ascii="Times New Roman" w:hAnsi="Times New Roman"/>
          <w:szCs w:val="24"/>
        </w:rPr>
        <w:t>į</w:t>
      </w:r>
      <w:r w:rsidRPr="00F7256C">
        <w:rPr>
          <w:rFonts w:ascii="Times New Roman" w:hAnsi="Times New Roman"/>
          <w:szCs w:val="24"/>
        </w:rPr>
        <w:t xml:space="preserve"> p a r e i g o j u </w:t>
      </w:r>
      <w:r w:rsidR="00846C3B" w:rsidRPr="00F7256C">
        <w:rPr>
          <w:rFonts w:ascii="Times New Roman" w:hAnsi="Times New Roman"/>
          <w:szCs w:val="24"/>
        </w:rPr>
        <w:t xml:space="preserve"> </w:t>
      </w:r>
      <w:r w:rsidRPr="00F7256C">
        <w:rPr>
          <w:rFonts w:ascii="Times New Roman" w:hAnsi="Times New Roman"/>
          <w:szCs w:val="24"/>
        </w:rPr>
        <w:t xml:space="preserve">rajono savivaldybės administracijos </w:t>
      </w:r>
      <w:r w:rsidR="006C5735">
        <w:rPr>
          <w:rFonts w:ascii="Times New Roman" w:hAnsi="Times New Roman"/>
          <w:szCs w:val="24"/>
        </w:rPr>
        <w:t>Apskaitos</w:t>
      </w:r>
      <w:r w:rsidRPr="00F7256C">
        <w:rPr>
          <w:rFonts w:ascii="Times New Roman" w:hAnsi="Times New Roman"/>
          <w:szCs w:val="24"/>
        </w:rPr>
        <w:t xml:space="preserve"> skyrių:</w:t>
      </w:r>
    </w:p>
    <w:p w14:paraId="752B07A0" w14:textId="77777777" w:rsidR="00323DD9" w:rsidRDefault="00323DD9" w:rsidP="00323DD9">
      <w:pPr>
        <w:pStyle w:val="ListParagraph"/>
        <w:numPr>
          <w:ilvl w:val="0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Iš rajono savivaldybės 2022 metų biudžete Mokymosi visą gyvenimą, jaunimo ir sporto </w:t>
      </w:r>
    </w:p>
    <w:p w14:paraId="3FF6C114" w14:textId="1C1B2E19" w:rsidR="00323DD9" w:rsidRDefault="00323DD9" w:rsidP="00323DD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Pr="00323DD9">
        <w:rPr>
          <w:rFonts w:ascii="Times New Roman" w:hAnsi="Times New Roman"/>
          <w:szCs w:val="24"/>
        </w:rPr>
        <w:t>rogramoje</w:t>
      </w:r>
      <w:r>
        <w:rPr>
          <w:rFonts w:ascii="Times New Roman" w:hAnsi="Times New Roman"/>
          <w:szCs w:val="24"/>
        </w:rPr>
        <w:t xml:space="preserve"> (kodas 01) numatytus 2 tūkst. eurų skirti asociacijos „Šaltmiros gyvenimo mokykla“ projekto „Sūdyta“ finansavimui.</w:t>
      </w:r>
    </w:p>
    <w:p w14:paraId="26469E1D" w14:textId="77777777" w:rsidR="00CC6EC4" w:rsidRDefault="00CC6EC4" w:rsidP="00CC6EC4">
      <w:pPr>
        <w:pStyle w:val="ListParagraph"/>
        <w:numPr>
          <w:ilvl w:val="0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Lėšas pervesti į asociacijos „Šaltmiros gyvenimo mokykla“ sąskaitą, juridinio asmens </w:t>
      </w:r>
    </w:p>
    <w:p w14:paraId="54B08EA8" w14:textId="0F4BD43E" w:rsidR="006C5735" w:rsidRPr="00F7256C" w:rsidRDefault="00CC6EC4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</w:t>
      </w:r>
      <w:r w:rsidRPr="00CC6EC4">
        <w:rPr>
          <w:rFonts w:ascii="Times New Roman" w:hAnsi="Times New Roman"/>
          <w:szCs w:val="24"/>
        </w:rPr>
        <w:t>odas</w:t>
      </w:r>
      <w:r>
        <w:rPr>
          <w:rFonts w:ascii="Times New Roman" w:hAnsi="Times New Roman"/>
          <w:szCs w:val="24"/>
        </w:rPr>
        <w:t xml:space="preserve"> 305224051, Swedbank, AB, atsiskaitomoji </w:t>
      </w:r>
      <w:r w:rsidR="006E502E">
        <w:rPr>
          <w:rFonts w:ascii="Times New Roman" w:hAnsi="Times New Roman"/>
          <w:szCs w:val="24"/>
        </w:rPr>
        <w:t>sąskaita Nr. LT32 7300 0101 5981 0957.</w:t>
      </w:r>
    </w:p>
    <w:p w14:paraId="4B984679" w14:textId="7DF6B0AA" w:rsidR="00972229" w:rsidRPr="00F7256C" w:rsidRDefault="00972229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7256C">
        <w:rPr>
          <w:rFonts w:ascii="Times New Roman" w:hAnsi="Times New Roman"/>
          <w:szCs w:val="24"/>
        </w:rPr>
        <w:t xml:space="preserve">           </w:t>
      </w:r>
      <w:r w:rsidR="00F35692" w:rsidRPr="00F7256C">
        <w:rPr>
          <w:rFonts w:ascii="Times New Roman" w:hAnsi="Times New Roman"/>
          <w:szCs w:val="24"/>
        </w:rPr>
        <w:t xml:space="preserve">  </w:t>
      </w:r>
      <w:r w:rsidR="006E502E">
        <w:rPr>
          <w:rFonts w:ascii="Times New Roman" w:hAnsi="Times New Roman"/>
          <w:szCs w:val="24"/>
        </w:rPr>
        <w:t xml:space="preserve">   3</w:t>
      </w:r>
      <w:r w:rsidRPr="00F7256C">
        <w:rPr>
          <w:rFonts w:ascii="Times New Roman" w:hAnsi="Times New Roman"/>
          <w:szCs w:val="24"/>
        </w:rPr>
        <w:t>. Lėšas nukreipti į valstybės funkciją 08.04.01.01. į ekonominę funkciją 2.</w:t>
      </w:r>
      <w:r w:rsidR="006C5735">
        <w:rPr>
          <w:rFonts w:ascii="Times New Roman" w:hAnsi="Times New Roman"/>
          <w:szCs w:val="24"/>
        </w:rPr>
        <w:t>8</w:t>
      </w:r>
      <w:r w:rsidRPr="00F7256C">
        <w:rPr>
          <w:rFonts w:ascii="Times New Roman" w:hAnsi="Times New Roman"/>
          <w:szCs w:val="24"/>
        </w:rPr>
        <w:t>.1.1.1.</w:t>
      </w:r>
      <w:r w:rsidR="006C5735">
        <w:rPr>
          <w:rFonts w:ascii="Times New Roman" w:hAnsi="Times New Roman"/>
          <w:szCs w:val="24"/>
        </w:rPr>
        <w:t>2.</w:t>
      </w:r>
    </w:p>
    <w:p w14:paraId="2BD47D94" w14:textId="4454CFB1" w:rsidR="00972229" w:rsidRDefault="00972229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7256C">
        <w:rPr>
          <w:rFonts w:ascii="Times New Roman" w:hAnsi="Times New Roman"/>
          <w:szCs w:val="24"/>
        </w:rPr>
        <w:t xml:space="preserve">            </w:t>
      </w:r>
      <w:r w:rsidR="00F35692" w:rsidRPr="00F7256C">
        <w:rPr>
          <w:rFonts w:ascii="Times New Roman" w:hAnsi="Times New Roman"/>
          <w:szCs w:val="24"/>
        </w:rPr>
        <w:t xml:space="preserve"> </w:t>
      </w:r>
      <w:r w:rsidR="00F925CB">
        <w:rPr>
          <w:rFonts w:ascii="Times New Roman" w:hAnsi="Times New Roman"/>
          <w:szCs w:val="24"/>
        </w:rPr>
        <w:t xml:space="preserve">   4. </w:t>
      </w:r>
      <w:r w:rsidRPr="00F7256C">
        <w:rPr>
          <w:rFonts w:ascii="Times New Roman" w:hAnsi="Times New Roman"/>
          <w:szCs w:val="24"/>
        </w:rPr>
        <w:t xml:space="preserve"> Projekt</w:t>
      </w:r>
      <w:r w:rsidR="00F925CB">
        <w:rPr>
          <w:rFonts w:ascii="Times New Roman" w:hAnsi="Times New Roman"/>
          <w:szCs w:val="24"/>
        </w:rPr>
        <w:t>o</w:t>
      </w:r>
      <w:r w:rsidRPr="00F7256C">
        <w:rPr>
          <w:rFonts w:ascii="Times New Roman" w:hAnsi="Times New Roman"/>
          <w:szCs w:val="24"/>
        </w:rPr>
        <w:t xml:space="preserve"> finansavimą vykdyti savivaldybės administracijos direktoriui pasirašius sutart</w:t>
      </w:r>
      <w:r w:rsidR="00F925CB">
        <w:rPr>
          <w:rFonts w:ascii="Times New Roman" w:hAnsi="Times New Roman"/>
          <w:szCs w:val="24"/>
        </w:rPr>
        <w:t>į</w:t>
      </w:r>
      <w:r w:rsidRPr="00F7256C">
        <w:rPr>
          <w:rFonts w:ascii="Times New Roman" w:hAnsi="Times New Roman"/>
          <w:szCs w:val="24"/>
        </w:rPr>
        <w:t xml:space="preserve"> su</w:t>
      </w:r>
      <w:r w:rsidR="00F925CB">
        <w:rPr>
          <w:rFonts w:ascii="Times New Roman" w:hAnsi="Times New Roman"/>
          <w:szCs w:val="24"/>
        </w:rPr>
        <w:t xml:space="preserve"> </w:t>
      </w:r>
      <w:r w:rsidRPr="00F7256C">
        <w:rPr>
          <w:rFonts w:ascii="Times New Roman" w:hAnsi="Times New Roman"/>
          <w:szCs w:val="24"/>
        </w:rPr>
        <w:t>organizacij</w:t>
      </w:r>
      <w:r w:rsidR="00F925CB">
        <w:rPr>
          <w:rFonts w:ascii="Times New Roman" w:hAnsi="Times New Roman"/>
          <w:szCs w:val="24"/>
        </w:rPr>
        <w:t>os</w:t>
      </w:r>
      <w:r w:rsidRPr="00F7256C">
        <w:rPr>
          <w:rFonts w:ascii="Times New Roman" w:hAnsi="Times New Roman"/>
          <w:szCs w:val="24"/>
        </w:rPr>
        <w:t>, dirbanči</w:t>
      </w:r>
      <w:r w:rsidR="00F925CB">
        <w:rPr>
          <w:rFonts w:ascii="Times New Roman" w:hAnsi="Times New Roman"/>
          <w:szCs w:val="24"/>
        </w:rPr>
        <w:t>os</w:t>
      </w:r>
      <w:r w:rsidRPr="00F7256C">
        <w:rPr>
          <w:rFonts w:ascii="Times New Roman" w:hAnsi="Times New Roman"/>
          <w:szCs w:val="24"/>
        </w:rPr>
        <w:t xml:space="preserve"> su jaunimu, vadov</w:t>
      </w:r>
      <w:r w:rsidR="00F925CB">
        <w:rPr>
          <w:rFonts w:ascii="Times New Roman" w:hAnsi="Times New Roman"/>
          <w:szCs w:val="24"/>
        </w:rPr>
        <w:t>u</w:t>
      </w:r>
      <w:r w:rsidR="006A7785" w:rsidRPr="00F7256C">
        <w:rPr>
          <w:rFonts w:ascii="Times New Roman" w:hAnsi="Times New Roman"/>
          <w:szCs w:val="24"/>
        </w:rPr>
        <w:t xml:space="preserve"> ar j</w:t>
      </w:r>
      <w:r w:rsidR="003B290B">
        <w:rPr>
          <w:rFonts w:ascii="Times New Roman" w:hAnsi="Times New Roman"/>
          <w:szCs w:val="24"/>
        </w:rPr>
        <w:t>o</w:t>
      </w:r>
      <w:r w:rsidR="006A7785" w:rsidRPr="00F7256C">
        <w:rPr>
          <w:rFonts w:ascii="Times New Roman" w:hAnsi="Times New Roman"/>
          <w:szCs w:val="24"/>
        </w:rPr>
        <w:t xml:space="preserve"> įgaliot</w:t>
      </w:r>
      <w:r w:rsidR="003B290B">
        <w:rPr>
          <w:rFonts w:ascii="Times New Roman" w:hAnsi="Times New Roman"/>
          <w:szCs w:val="24"/>
        </w:rPr>
        <w:t>u</w:t>
      </w:r>
      <w:r w:rsidR="006A7785" w:rsidRPr="00F7256C">
        <w:rPr>
          <w:rFonts w:ascii="Times New Roman" w:hAnsi="Times New Roman"/>
          <w:szCs w:val="24"/>
        </w:rPr>
        <w:t xml:space="preserve"> asmeni</w:t>
      </w:r>
      <w:r w:rsidR="003B290B">
        <w:rPr>
          <w:rFonts w:ascii="Times New Roman" w:hAnsi="Times New Roman"/>
          <w:szCs w:val="24"/>
        </w:rPr>
        <w:t>u</w:t>
      </w:r>
      <w:r w:rsidRPr="00F7256C">
        <w:rPr>
          <w:rFonts w:ascii="Times New Roman" w:hAnsi="Times New Roman"/>
          <w:szCs w:val="24"/>
        </w:rPr>
        <w:t xml:space="preserve"> dėl skirtų lėšų panaudojimo.</w:t>
      </w:r>
    </w:p>
    <w:p w14:paraId="570DA5CB" w14:textId="77777777" w:rsidR="00A52AE0" w:rsidRPr="00F7256C" w:rsidRDefault="00A52AE0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DD1621D" w14:textId="3EB54CAB" w:rsidR="007A10D9" w:rsidRPr="00F7256C" w:rsidRDefault="00972229" w:rsidP="00F35692">
      <w:pPr>
        <w:spacing w:line="360" w:lineRule="auto"/>
        <w:jc w:val="both"/>
        <w:rPr>
          <w:rStyle w:val="uficommentbody"/>
          <w:rFonts w:ascii="Times New Roman" w:hAnsi="Times New Roman"/>
          <w:szCs w:val="24"/>
        </w:rPr>
      </w:pPr>
      <w:r w:rsidRPr="00F7256C">
        <w:rPr>
          <w:rFonts w:ascii="Times New Roman" w:hAnsi="Times New Roman"/>
          <w:szCs w:val="24"/>
        </w:rPr>
        <w:lastRenderedPageBreak/>
        <w:t xml:space="preserve">           </w:t>
      </w:r>
      <w:r w:rsidR="003B290B">
        <w:rPr>
          <w:rFonts w:ascii="Times New Roman" w:hAnsi="Times New Roman"/>
          <w:szCs w:val="24"/>
        </w:rPr>
        <w:t xml:space="preserve">    </w:t>
      </w:r>
      <w:r w:rsidRPr="00F7256C">
        <w:rPr>
          <w:rFonts w:ascii="Times New Roman" w:hAnsi="Times New Roman"/>
          <w:szCs w:val="24"/>
        </w:rPr>
        <w:t xml:space="preserve">  </w:t>
      </w:r>
      <w:r w:rsidRPr="00F7256C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 w:rsidR="006C7C49" w:rsidRPr="00F7256C">
        <w:rPr>
          <w:rStyle w:val="uficommentbody"/>
          <w:rFonts w:ascii="Times New Roman" w:hAnsi="Times New Roman"/>
          <w:szCs w:val="24"/>
        </w:rPr>
        <w:t>:</w:t>
      </w:r>
      <w:r w:rsidRPr="00F7256C">
        <w:rPr>
          <w:rStyle w:val="uficommentbody"/>
          <w:rFonts w:ascii="Times New Roman" w:hAnsi="Times New Roman"/>
          <w:szCs w:val="24"/>
        </w:rPr>
        <w:t xml:space="preserve"> A. Mickevičiaus g. 8A, Kaunas.</w:t>
      </w:r>
    </w:p>
    <w:p w14:paraId="7CCC1F62" w14:textId="3DDCDF8C" w:rsidR="00846C3B" w:rsidRPr="00F7256C" w:rsidRDefault="00846C3B" w:rsidP="00F35692">
      <w:pPr>
        <w:spacing w:line="360" w:lineRule="auto"/>
        <w:jc w:val="both"/>
        <w:rPr>
          <w:rStyle w:val="uficommentbody"/>
          <w:rFonts w:ascii="Times New Roman" w:hAnsi="Times New Roman"/>
          <w:szCs w:val="24"/>
        </w:rPr>
      </w:pPr>
    </w:p>
    <w:p w14:paraId="5D78DBE5" w14:textId="77777777" w:rsidR="00846C3B" w:rsidRPr="00F7256C" w:rsidRDefault="00846C3B" w:rsidP="00F35692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44690409" w14:textId="2955F2E9" w:rsidR="007A10D9" w:rsidRPr="00F7256C" w:rsidRDefault="00972229" w:rsidP="007A10D9">
      <w:pPr>
        <w:rPr>
          <w:rFonts w:ascii="Times New Roman" w:hAnsi="Times New Roman"/>
          <w:szCs w:val="24"/>
        </w:rPr>
      </w:pPr>
      <w:r w:rsidRPr="00F7256C">
        <w:rPr>
          <w:rFonts w:ascii="Times New Roman" w:hAnsi="Times New Roman"/>
          <w:szCs w:val="24"/>
        </w:rPr>
        <w:t xml:space="preserve">Administracijos direktorius                                                            </w:t>
      </w:r>
      <w:r w:rsidR="006C7C49" w:rsidRPr="00F7256C">
        <w:rPr>
          <w:rFonts w:ascii="Times New Roman" w:hAnsi="Times New Roman"/>
          <w:szCs w:val="24"/>
        </w:rPr>
        <w:t xml:space="preserve">               </w:t>
      </w:r>
      <w:r w:rsidR="007A10D9" w:rsidRPr="00F7256C">
        <w:rPr>
          <w:rFonts w:ascii="Times New Roman" w:hAnsi="Times New Roman"/>
          <w:szCs w:val="24"/>
        </w:rPr>
        <w:t xml:space="preserve">   </w:t>
      </w:r>
      <w:r w:rsidR="006A7785" w:rsidRPr="00F7256C">
        <w:rPr>
          <w:rFonts w:ascii="Times New Roman" w:hAnsi="Times New Roman"/>
          <w:szCs w:val="24"/>
        </w:rPr>
        <w:t xml:space="preserve">  </w:t>
      </w:r>
      <w:r w:rsidRPr="00F7256C">
        <w:rPr>
          <w:rFonts w:ascii="Times New Roman" w:hAnsi="Times New Roman"/>
          <w:szCs w:val="24"/>
        </w:rPr>
        <w:t>Dainius Grincevičius</w:t>
      </w:r>
    </w:p>
    <w:p w14:paraId="7DE9394A" w14:textId="7747D573" w:rsidR="00846C3B" w:rsidRPr="00F7256C" w:rsidRDefault="00846C3B" w:rsidP="007A10D9">
      <w:pPr>
        <w:rPr>
          <w:rFonts w:ascii="Times New Roman" w:hAnsi="Times New Roman"/>
          <w:szCs w:val="24"/>
        </w:rPr>
      </w:pPr>
    </w:p>
    <w:p w14:paraId="19D4950A" w14:textId="0B6668A4" w:rsidR="00846C3B" w:rsidRPr="00F7256C" w:rsidRDefault="00846C3B" w:rsidP="007A10D9">
      <w:pPr>
        <w:rPr>
          <w:rFonts w:ascii="Times New Roman" w:hAnsi="Times New Roman"/>
          <w:szCs w:val="24"/>
        </w:rPr>
      </w:pPr>
    </w:p>
    <w:p w14:paraId="72C92468" w14:textId="298698E7" w:rsidR="00846C3B" w:rsidRPr="00F7256C" w:rsidRDefault="00846C3B" w:rsidP="007A10D9">
      <w:pPr>
        <w:rPr>
          <w:rFonts w:ascii="Times New Roman" w:hAnsi="Times New Roman"/>
          <w:szCs w:val="24"/>
        </w:rPr>
      </w:pPr>
    </w:p>
    <w:p w14:paraId="2BA497C8" w14:textId="645FA088" w:rsidR="00846C3B" w:rsidRPr="00F7256C" w:rsidRDefault="00846C3B" w:rsidP="007A10D9">
      <w:pPr>
        <w:rPr>
          <w:rFonts w:ascii="Times New Roman" w:hAnsi="Times New Roman"/>
          <w:szCs w:val="24"/>
        </w:rPr>
      </w:pPr>
    </w:p>
    <w:p w14:paraId="439E692F" w14:textId="2F35F981" w:rsidR="00846C3B" w:rsidRPr="00F7256C" w:rsidRDefault="00846C3B" w:rsidP="007A10D9">
      <w:pPr>
        <w:rPr>
          <w:rFonts w:ascii="Times New Roman" w:hAnsi="Times New Roman"/>
          <w:szCs w:val="24"/>
        </w:rPr>
      </w:pPr>
    </w:p>
    <w:p w14:paraId="44B1A401" w14:textId="6DED818B" w:rsidR="00846C3B" w:rsidRDefault="00846C3B" w:rsidP="007A10D9">
      <w:pPr>
        <w:rPr>
          <w:rFonts w:ascii="Times New Roman" w:hAnsi="Times New Roman"/>
          <w:sz w:val="22"/>
          <w:szCs w:val="22"/>
        </w:rPr>
      </w:pPr>
    </w:p>
    <w:p w14:paraId="4B8FA0C4" w14:textId="60174F00" w:rsidR="00846C3B" w:rsidRDefault="00846C3B" w:rsidP="007A10D9">
      <w:pPr>
        <w:rPr>
          <w:rFonts w:ascii="Times New Roman" w:hAnsi="Times New Roman"/>
          <w:sz w:val="22"/>
          <w:szCs w:val="22"/>
        </w:rPr>
      </w:pPr>
    </w:p>
    <w:p w14:paraId="793E9DFF" w14:textId="77777777" w:rsidR="00846C3B" w:rsidRPr="00846C3B" w:rsidRDefault="00846C3B" w:rsidP="007A10D9">
      <w:pPr>
        <w:rPr>
          <w:rFonts w:ascii="Times New Roman" w:hAnsi="Times New Roman"/>
          <w:sz w:val="22"/>
          <w:szCs w:val="22"/>
        </w:rPr>
      </w:pPr>
    </w:p>
    <w:p w14:paraId="0BCCB6FF" w14:textId="77777777" w:rsidR="007A10D9" w:rsidRPr="00846C3B" w:rsidRDefault="007A10D9" w:rsidP="007A10D9">
      <w:pPr>
        <w:rPr>
          <w:rFonts w:ascii="Times New Roman" w:hAnsi="Times New Roman"/>
          <w:sz w:val="22"/>
          <w:szCs w:val="22"/>
        </w:rPr>
      </w:pPr>
    </w:p>
    <w:p w14:paraId="4795136D" w14:textId="77777777" w:rsidR="00F35692" w:rsidRPr="00846C3B" w:rsidRDefault="00F35692" w:rsidP="00F35692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  <w:lang w:val="en-US"/>
        </w:rPr>
      </w:pPr>
      <w:r w:rsidRPr="00846C3B">
        <w:rPr>
          <w:rFonts w:ascii="Times New Roman" w:hAnsi="Times New Roman"/>
          <w:sz w:val="22"/>
          <w:szCs w:val="22"/>
        </w:rPr>
        <w:t>Parengė</w:t>
      </w:r>
      <w:r w:rsidRPr="00846C3B">
        <w:rPr>
          <w:rFonts w:ascii="Times New Roman" w:hAnsi="Times New Roman"/>
          <w:sz w:val="22"/>
          <w:szCs w:val="22"/>
        </w:rPr>
        <w:tab/>
      </w:r>
      <w:r w:rsidRPr="00846C3B">
        <w:rPr>
          <w:rFonts w:ascii="Times New Roman" w:hAnsi="Times New Roman"/>
          <w:sz w:val="22"/>
          <w:szCs w:val="22"/>
        </w:rPr>
        <w:tab/>
      </w:r>
    </w:p>
    <w:p w14:paraId="3D171EAE" w14:textId="77777777" w:rsidR="00F35692" w:rsidRPr="00846C3B" w:rsidRDefault="00F35692" w:rsidP="00F35692">
      <w:pPr>
        <w:overflowPunct w:val="0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>Administracijos vyriausioji specialistė</w:t>
      </w:r>
    </w:p>
    <w:p w14:paraId="3B00CA22" w14:textId="77777777" w:rsidR="00F35692" w:rsidRPr="00846C3B" w:rsidRDefault="00F35692" w:rsidP="00F35692">
      <w:pPr>
        <w:overflowPunct w:val="0"/>
        <w:rPr>
          <w:rFonts w:ascii="Times New Roman" w:hAnsi="Times New Roman"/>
          <w:sz w:val="22"/>
          <w:szCs w:val="22"/>
        </w:rPr>
      </w:pPr>
      <w:r w:rsidRPr="00846C3B">
        <w:rPr>
          <w:rFonts w:ascii="Times New Roman" w:hAnsi="Times New Roman"/>
          <w:sz w:val="22"/>
          <w:szCs w:val="22"/>
        </w:rPr>
        <w:t>(jaunimo reikalų koordinatorė)</w:t>
      </w:r>
    </w:p>
    <w:p w14:paraId="28575AC9" w14:textId="77777777" w:rsidR="00F35692" w:rsidRPr="00DE329F" w:rsidRDefault="00F35692" w:rsidP="00F35692">
      <w:pPr>
        <w:overflowPunct w:val="0"/>
        <w:rPr>
          <w:rFonts w:ascii="Times New Roman" w:hAnsi="Times New Roman"/>
          <w:sz w:val="22"/>
          <w:szCs w:val="22"/>
        </w:rPr>
      </w:pPr>
    </w:p>
    <w:p w14:paraId="3A42A218" w14:textId="77777777" w:rsidR="007A10D9" w:rsidRPr="00DE329F" w:rsidRDefault="00F35692" w:rsidP="00F35692">
      <w:pPr>
        <w:overflowPunct w:val="0"/>
        <w:rPr>
          <w:rFonts w:ascii="Times New Roman" w:hAnsi="Times New Roman"/>
          <w:sz w:val="22"/>
          <w:szCs w:val="22"/>
        </w:rPr>
      </w:pPr>
      <w:r w:rsidRPr="00DE329F">
        <w:rPr>
          <w:rFonts w:ascii="Times New Roman" w:hAnsi="Times New Roman"/>
          <w:sz w:val="22"/>
          <w:szCs w:val="22"/>
        </w:rPr>
        <w:t>Danutė Jurgutienė</w:t>
      </w:r>
    </w:p>
    <w:p w14:paraId="29513ABA" w14:textId="088F27AD" w:rsidR="00F35692" w:rsidRPr="00DE329F" w:rsidRDefault="00F35692" w:rsidP="00F35692">
      <w:pPr>
        <w:overflowPunct w:val="0"/>
        <w:rPr>
          <w:rFonts w:ascii="Times New Roman" w:hAnsi="Times New Roman"/>
          <w:sz w:val="22"/>
          <w:szCs w:val="22"/>
        </w:rPr>
      </w:pPr>
      <w:r w:rsidRPr="00DE329F">
        <w:rPr>
          <w:rFonts w:ascii="Times New Roman" w:hAnsi="Times New Roman"/>
          <w:sz w:val="22"/>
          <w:szCs w:val="22"/>
        </w:rPr>
        <w:t>20</w:t>
      </w:r>
      <w:r w:rsidR="00DE329F">
        <w:rPr>
          <w:rFonts w:ascii="Times New Roman" w:hAnsi="Times New Roman"/>
          <w:sz w:val="22"/>
          <w:szCs w:val="22"/>
        </w:rPr>
        <w:t>2</w:t>
      </w:r>
      <w:r w:rsidR="00A52AE0">
        <w:rPr>
          <w:rFonts w:ascii="Times New Roman" w:hAnsi="Times New Roman"/>
          <w:sz w:val="22"/>
          <w:szCs w:val="22"/>
        </w:rPr>
        <w:t>2</w:t>
      </w:r>
      <w:r w:rsidRPr="00DE329F">
        <w:rPr>
          <w:rFonts w:ascii="Times New Roman" w:hAnsi="Times New Roman"/>
          <w:sz w:val="22"/>
          <w:szCs w:val="22"/>
        </w:rPr>
        <w:t>-0</w:t>
      </w:r>
      <w:r w:rsidR="003B290B">
        <w:rPr>
          <w:rFonts w:ascii="Times New Roman" w:hAnsi="Times New Roman"/>
          <w:sz w:val="22"/>
          <w:szCs w:val="22"/>
        </w:rPr>
        <w:t>6</w:t>
      </w:r>
      <w:r w:rsidRPr="00DE329F">
        <w:rPr>
          <w:rFonts w:ascii="Times New Roman" w:hAnsi="Times New Roman"/>
          <w:sz w:val="22"/>
          <w:szCs w:val="22"/>
        </w:rPr>
        <w:t>-</w:t>
      </w:r>
      <w:r w:rsidR="003B290B">
        <w:rPr>
          <w:rFonts w:ascii="Times New Roman" w:hAnsi="Times New Roman"/>
          <w:sz w:val="22"/>
          <w:szCs w:val="22"/>
        </w:rPr>
        <w:t>23</w:t>
      </w:r>
    </w:p>
    <w:sectPr w:rsidR="00F35692" w:rsidRPr="00DE329F" w:rsidSect="00A52AE0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6AF8D" w14:textId="77777777" w:rsidR="00F4514F" w:rsidRDefault="00F4514F">
      <w:r>
        <w:separator/>
      </w:r>
    </w:p>
  </w:endnote>
  <w:endnote w:type="continuationSeparator" w:id="0">
    <w:p w14:paraId="63BF50FE" w14:textId="77777777" w:rsidR="00F4514F" w:rsidRDefault="00F45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CC41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94754" w14:textId="77777777" w:rsidR="00F4514F" w:rsidRDefault="00F4514F">
      <w:r>
        <w:separator/>
      </w:r>
    </w:p>
  </w:footnote>
  <w:footnote w:type="continuationSeparator" w:id="0">
    <w:p w14:paraId="0E041345" w14:textId="77777777" w:rsidR="00F4514F" w:rsidRDefault="00F451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362898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B917782" w14:textId="77777777" w:rsidR="007A10D9" w:rsidRDefault="007A10D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00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A29982" w14:textId="77777777" w:rsidR="007A10D9" w:rsidRDefault="007A10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6426101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6A9848B" w14:textId="6E138FD5" w:rsidR="00A52AE0" w:rsidRDefault="00A52AE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2B5572" w14:textId="451DE365" w:rsidR="00DD47CE" w:rsidRDefault="00DD47CE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F4D73"/>
    <w:multiLevelType w:val="hybridMultilevel"/>
    <w:tmpl w:val="3E280F38"/>
    <w:lvl w:ilvl="0" w:tplc="74F0AC9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 w16cid:durableId="656686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7BF"/>
    <w:rsid w:val="00072C3E"/>
    <w:rsid w:val="000B3E67"/>
    <w:rsid w:val="00117499"/>
    <w:rsid w:val="00126C28"/>
    <w:rsid w:val="001B6743"/>
    <w:rsid w:val="001B7AB9"/>
    <w:rsid w:val="001C6302"/>
    <w:rsid w:val="001D38EF"/>
    <w:rsid w:val="001E7250"/>
    <w:rsid w:val="002765E4"/>
    <w:rsid w:val="00284123"/>
    <w:rsid w:val="002861B0"/>
    <w:rsid w:val="0028720A"/>
    <w:rsid w:val="002976F9"/>
    <w:rsid w:val="002D3ABC"/>
    <w:rsid w:val="002E037D"/>
    <w:rsid w:val="00313CF0"/>
    <w:rsid w:val="00323DD9"/>
    <w:rsid w:val="00342E29"/>
    <w:rsid w:val="003A0C31"/>
    <w:rsid w:val="003B2569"/>
    <w:rsid w:val="003B290B"/>
    <w:rsid w:val="003F20DB"/>
    <w:rsid w:val="003F491F"/>
    <w:rsid w:val="00403310"/>
    <w:rsid w:val="00434111"/>
    <w:rsid w:val="00435ADB"/>
    <w:rsid w:val="0043751E"/>
    <w:rsid w:val="004541A5"/>
    <w:rsid w:val="00502FDA"/>
    <w:rsid w:val="00521D86"/>
    <w:rsid w:val="005448D7"/>
    <w:rsid w:val="00576649"/>
    <w:rsid w:val="00583E25"/>
    <w:rsid w:val="006072B8"/>
    <w:rsid w:val="00610881"/>
    <w:rsid w:val="006223A0"/>
    <w:rsid w:val="00642FD1"/>
    <w:rsid w:val="00664734"/>
    <w:rsid w:val="006A3877"/>
    <w:rsid w:val="006A7785"/>
    <w:rsid w:val="006C5735"/>
    <w:rsid w:val="006C7C49"/>
    <w:rsid w:val="006D5175"/>
    <w:rsid w:val="006E502E"/>
    <w:rsid w:val="006F0661"/>
    <w:rsid w:val="0070001E"/>
    <w:rsid w:val="00730860"/>
    <w:rsid w:val="007A10D9"/>
    <w:rsid w:val="007B3217"/>
    <w:rsid w:val="00813BAD"/>
    <w:rsid w:val="00846C3B"/>
    <w:rsid w:val="00865E57"/>
    <w:rsid w:val="008C1B78"/>
    <w:rsid w:val="008D15C5"/>
    <w:rsid w:val="008F1CE1"/>
    <w:rsid w:val="008F4809"/>
    <w:rsid w:val="00905D38"/>
    <w:rsid w:val="00972229"/>
    <w:rsid w:val="0098205C"/>
    <w:rsid w:val="009A4F16"/>
    <w:rsid w:val="009C4EAB"/>
    <w:rsid w:val="009F065C"/>
    <w:rsid w:val="009F455B"/>
    <w:rsid w:val="00A27D89"/>
    <w:rsid w:val="00A52AE0"/>
    <w:rsid w:val="00A73511"/>
    <w:rsid w:val="00AB06F9"/>
    <w:rsid w:val="00AE7378"/>
    <w:rsid w:val="00AF5BE7"/>
    <w:rsid w:val="00B72009"/>
    <w:rsid w:val="00B75F85"/>
    <w:rsid w:val="00B85C5D"/>
    <w:rsid w:val="00BE1E33"/>
    <w:rsid w:val="00BE4C6A"/>
    <w:rsid w:val="00BE6D25"/>
    <w:rsid w:val="00BF647B"/>
    <w:rsid w:val="00C2225A"/>
    <w:rsid w:val="00C46C89"/>
    <w:rsid w:val="00C53BE5"/>
    <w:rsid w:val="00C838D9"/>
    <w:rsid w:val="00C84A75"/>
    <w:rsid w:val="00C921BD"/>
    <w:rsid w:val="00CA67DC"/>
    <w:rsid w:val="00CA6ECE"/>
    <w:rsid w:val="00CC6EC4"/>
    <w:rsid w:val="00D17CE8"/>
    <w:rsid w:val="00D876FA"/>
    <w:rsid w:val="00DB47A8"/>
    <w:rsid w:val="00DD47CE"/>
    <w:rsid w:val="00DE329F"/>
    <w:rsid w:val="00E109A3"/>
    <w:rsid w:val="00E26806"/>
    <w:rsid w:val="00E555F8"/>
    <w:rsid w:val="00E775A5"/>
    <w:rsid w:val="00E918BB"/>
    <w:rsid w:val="00ED113F"/>
    <w:rsid w:val="00EE2CE3"/>
    <w:rsid w:val="00EE5A2F"/>
    <w:rsid w:val="00F01EF6"/>
    <w:rsid w:val="00F35692"/>
    <w:rsid w:val="00F4514F"/>
    <w:rsid w:val="00F549B4"/>
    <w:rsid w:val="00F7256C"/>
    <w:rsid w:val="00F925CB"/>
    <w:rsid w:val="00FC033F"/>
    <w:rsid w:val="00FC24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77D1CC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DefaultParagraphFont"/>
    <w:rsid w:val="00972229"/>
  </w:style>
  <w:style w:type="character" w:customStyle="1" w:styleId="HeaderChar">
    <w:name w:val="Header Char"/>
    <w:basedOn w:val="DefaultParagraphFont"/>
    <w:link w:val="Header"/>
    <w:uiPriority w:val="99"/>
    <w:rsid w:val="007A10D9"/>
    <w:rPr>
      <w:rFonts w:ascii="TimesLT" w:hAnsi="TimesLT"/>
      <w:sz w:val="24"/>
    </w:rPr>
  </w:style>
  <w:style w:type="paragraph" w:styleId="ListParagraph">
    <w:name w:val="List Paragraph"/>
    <w:basedOn w:val="Normal"/>
    <w:uiPriority w:val="34"/>
    <w:qFormat/>
    <w:rsid w:val="00323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08323C4-93C7-4551-AE2A-D87BF026844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143</TotalTime>
  <Pages>1</Pages>
  <Words>1836</Words>
  <Characters>1047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2878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Sakiu Savivaldybe</cp:lastModifiedBy>
  <cp:revision>6</cp:revision>
  <cp:lastPrinted>2001-05-23T08:36:00Z</cp:lastPrinted>
  <dcterms:created xsi:type="dcterms:W3CDTF">2022-06-22T10:37:00Z</dcterms:created>
  <dcterms:modified xsi:type="dcterms:W3CDTF">2022-06-23T08:55:00Z</dcterms:modified>
</cp:coreProperties>
</file>