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5B949B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1D5094">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C49A6" w14:textId="77777777" w:rsidR="00872D9B" w:rsidRDefault="00872D9B">
      <w:r>
        <w:separator/>
      </w:r>
    </w:p>
  </w:endnote>
  <w:endnote w:type="continuationSeparator" w:id="0">
    <w:p w14:paraId="5672F573" w14:textId="77777777" w:rsidR="00872D9B" w:rsidRDefault="00872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0CAF" w14:textId="77777777" w:rsidR="00872D9B" w:rsidRDefault="00872D9B">
      <w:r>
        <w:separator/>
      </w:r>
    </w:p>
  </w:footnote>
  <w:footnote w:type="continuationSeparator" w:id="0">
    <w:p w14:paraId="5EF73AF7" w14:textId="77777777" w:rsidR="00872D9B" w:rsidRDefault="00872D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3ECD"/>
    <w:rsid w:val="00135749"/>
    <w:rsid w:val="0013678A"/>
    <w:rsid w:val="00161BC4"/>
    <w:rsid w:val="0017647B"/>
    <w:rsid w:val="001820D5"/>
    <w:rsid w:val="001A2247"/>
    <w:rsid w:val="001B2941"/>
    <w:rsid w:val="001D38EF"/>
    <w:rsid w:val="001D5094"/>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6DCF"/>
    <w:rsid w:val="007E0C3C"/>
    <w:rsid w:val="00870143"/>
    <w:rsid w:val="00872D9B"/>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2022-06-29T06:47:00Z</dcterms:created>
  <dcterms:modified xsi:type="dcterms:W3CDTF">2022-06-29T06:47:00Z</dcterms:modified>
</cp:coreProperties>
</file>