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2047EF4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3A0DD7">
        <w:rPr>
          <w:rFonts w:ascii="Times New Roman" w:hAnsi="Times New Roman"/>
          <w:b/>
        </w:rPr>
        <w:t xml:space="preserve">ŠAKIŲ RAJONO SAVIVALDYBĖS ADMINISTRACIJOS DIREKTORIAUS 2021 M. LAPKRIČIO </w:t>
      </w:r>
      <w:r w:rsidR="005B3018">
        <w:rPr>
          <w:rFonts w:ascii="Times New Roman" w:hAnsi="Times New Roman"/>
          <w:b/>
        </w:rPr>
        <w:t>26 D. ĮSAKYMO NR. AG-177</w:t>
      </w:r>
      <w:r w:rsidR="00782E0B">
        <w:rPr>
          <w:rFonts w:ascii="Times New Roman" w:hAnsi="Times New Roman"/>
          <w:b/>
        </w:rPr>
        <w:t xml:space="preserve"> </w:t>
      </w:r>
      <w:r w:rsidR="005B3018">
        <w:rPr>
          <w:rFonts w:ascii="Times New Roman" w:hAnsi="Times New Roman"/>
          <w:b/>
        </w:rPr>
        <w:t>„DĖL LEIDIMO NAUDOTI NETARNYBINĮ AUTOMOBILĮ TARNYBOS REIKMĖMS IR KOMPENSUOTI DEGALŲ ĮSIGIJIMO IR AMORTIZACIJOS IŠLAIDAS“ PAKEITIMO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18D9523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5B301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5B301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6B08DFC2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85C43">
        <w:rPr>
          <w:rFonts w:ascii="Times New Roman" w:hAnsi="Times New Roman"/>
        </w:rPr>
        <w:t xml:space="preserve"> 18 straipsnio 1 dalimi,</w:t>
      </w:r>
      <w:r w:rsidR="00926254">
        <w:rPr>
          <w:rFonts w:ascii="Times New Roman" w:hAnsi="Times New Roman"/>
        </w:rPr>
        <w:t xml:space="preserve"> 29 straipsnio 8 dalies 2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B4433">
        <w:rPr>
          <w:rFonts w:ascii="Times New Roman" w:hAnsi="Times New Roman"/>
        </w:rPr>
        <w:t xml:space="preserve"> bei atsižvelgdamas į </w:t>
      </w:r>
      <w:r w:rsidR="005B3018">
        <w:rPr>
          <w:rFonts w:ascii="Times New Roman" w:hAnsi="Times New Roman"/>
        </w:rPr>
        <w:t>Šakių rajono savivaldybės mero 2022 m. liepos 1 d. potvarkį Nr. MP-78 „Dėl Mindaugo Kriaučiūno atleidimo“,</w:t>
      </w:r>
    </w:p>
    <w:p w14:paraId="5FBD8710" w14:textId="5C970187" w:rsidR="008F1A66" w:rsidRDefault="00782E0B" w:rsidP="0088744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8F1A66" w:rsidRPr="001A1300">
        <w:rPr>
          <w:rFonts w:ascii="Times New Roman" w:hAnsi="Times New Roman"/>
          <w:spacing w:val="60"/>
        </w:rPr>
        <w:t>ripažįstu</w:t>
      </w:r>
      <w:r w:rsidR="008F1A66">
        <w:rPr>
          <w:rFonts w:ascii="Times New Roman" w:hAnsi="Times New Roman"/>
        </w:rPr>
        <w:t xml:space="preserve"> netekusi</w:t>
      </w:r>
      <w:r w:rsidR="00DA6E05">
        <w:rPr>
          <w:rFonts w:ascii="Times New Roman" w:hAnsi="Times New Roman"/>
        </w:rPr>
        <w:t>u</w:t>
      </w:r>
      <w:r w:rsidR="008F1A66">
        <w:rPr>
          <w:rFonts w:ascii="Times New Roman" w:hAnsi="Times New Roman"/>
        </w:rPr>
        <w:t xml:space="preserve"> galios Šakių rajono savivaldybės administracijos direktoriaus</w:t>
      </w:r>
      <w:r w:rsidR="00887442">
        <w:rPr>
          <w:rFonts w:ascii="Times New Roman" w:hAnsi="Times New Roman"/>
        </w:rPr>
        <w:t xml:space="preserve"> </w:t>
      </w:r>
      <w:r w:rsidR="008F1A66">
        <w:rPr>
          <w:rFonts w:ascii="Times New Roman" w:hAnsi="Times New Roman"/>
        </w:rPr>
        <w:t>20</w:t>
      </w:r>
      <w:r w:rsidR="005B3018">
        <w:rPr>
          <w:rFonts w:ascii="Times New Roman" w:hAnsi="Times New Roman"/>
        </w:rPr>
        <w:t>21</w:t>
      </w:r>
      <w:r w:rsidR="008F1A66">
        <w:rPr>
          <w:rFonts w:ascii="Times New Roman" w:hAnsi="Times New Roman"/>
        </w:rPr>
        <w:t xml:space="preserve"> </w:t>
      </w:r>
      <w:r w:rsidR="00FA7E73">
        <w:rPr>
          <w:rFonts w:ascii="Times New Roman" w:hAnsi="Times New Roman"/>
        </w:rPr>
        <w:t xml:space="preserve">m. </w:t>
      </w:r>
      <w:r w:rsidR="005B3018">
        <w:rPr>
          <w:rFonts w:ascii="Times New Roman" w:hAnsi="Times New Roman"/>
        </w:rPr>
        <w:t>lapkričio</w:t>
      </w:r>
      <w:r w:rsidR="007474D0">
        <w:rPr>
          <w:rFonts w:ascii="Times New Roman" w:hAnsi="Times New Roman"/>
        </w:rPr>
        <w:t xml:space="preserve"> </w:t>
      </w:r>
      <w:r w:rsidR="005B3018">
        <w:rPr>
          <w:rFonts w:ascii="Times New Roman" w:hAnsi="Times New Roman"/>
        </w:rPr>
        <w:t>26</w:t>
      </w:r>
      <w:r w:rsidR="00FA7E73">
        <w:rPr>
          <w:rFonts w:ascii="Times New Roman" w:hAnsi="Times New Roman"/>
        </w:rPr>
        <w:t xml:space="preserve"> d. įsakym</w:t>
      </w:r>
      <w:r w:rsidR="00D86483">
        <w:rPr>
          <w:rFonts w:ascii="Times New Roman" w:hAnsi="Times New Roman"/>
        </w:rPr>
        <w:t>o</w:t>
      </w:r>
      <w:r w:rsidR="00FA7E73">
        <w:rPr>
          <w:rFonts w:ascii="Times New Roman" w:hAnsi="Times New Roman"/>
        </w:rPr>
        <w:t xml:space="preserve"> Nr. AG-</w:t>
      </w:r>
      <w:r w:rsidR="005B3018">
        <w:rPr>
          <w:rFonts w:ascii="Times New Roman" w:hAnsi="Times New Roman"/>
        </w:rPr>
        <w:t>177</w:t>
      </w:r>
      <w:r w:rsidR="008F1A66">
        <w:rPr>
          <w:rFonts w:ascii="Times New Roman" w:hAnsi="Times New Roman"/>
        </w:rPr>
        <w:t xml:space="preserve"> „</w:t>
      </w:r>
      <w:r w:rsidR="00FD1064">
        <w:rPr>
          <w:rFonts w:ascii="Times New Roman" w:hAnsi="Times New Roman"/>
        </w:rPr>
        <w:t>D</w:t>
      </w:r>
      <w:r w:rsidR="008F1A66" w:rsidRPr="008F1A66">
        <w:rPr>
          <w:rFonts w:ascii="Times New Roman" w:hAnsi="Times New Roman"/>
        </w:rPr>
        <w:t>ėl leidimo naudoti netarnybinį automobilį tarnybos reikmėms ir kompensuoti degalų įsigijimo ir amortizacijos išlaidas</w:t>
      </w:r>
      <w:r w:rsidR="00C232C0">
        <w:rPr>
          <w:rFonts w:ascii="Times New Roman" w:hAnsi="Times New Roman"/>
        </w:rPr>
        <w:t>“</w:t>
      </w:r>
      <w:r w:rsidR="00D86483">
        <w:rPr>
          <w:rFonts w:ascii="Times New Roman" w:hAnsi="Times New Roman"/>
        </w:rPr>
        <w:t xml:space="preserve"> </w:t>
      </w:r>
      <w:r w:rsidR="00887442">
        <w:rPr>
          <w:rFonts w:ascii="Times New Roman" w:hAnsi="Times New Roman"/>
        </w:rPr>
        <w:t>1</w:t>
      </w:r>
      <w:r w:rsidR="007474D0">
        <w:rPr>
          <w:rFonts w:ascii="Times New Roman" w:hAnsi="Times New Roman"/>
        </w:rPr>
        <w:t>.</w:t>
      </w:r>
      <w:r w:rsidR="005B3018">
        <w:rPr>
          <w:rFonts w:ascii="Times New Roman" w:hAnsi="Times New Roman"/>
        </w:rPr>
        <w:t>2</w:t>
      </w:r>
      <w:r w:rsidR="00D86483">
        <w:rPr>
          <w:rFonts w:ascii="Times New Roman" w:hAnsi="Times New Roman"/>
        </w:rPr>
        <w:t xml:space="preserve"> p</w:t>
      </w:r>
      <w:r w:rsidR="007474D0">
        <w:rPr>
          <w:rFonts w:ascii="Times New Roman" w:hAnsi="Times New Roman"/>
        </w:rPr>
        <w:t>apunktį</w:t>
      </w:r>
      <w:r w:rsidR="00A57CDF">
        <w:rPr>
          <w:rFonts w:ascii="Times New Roman" w:hAnsi="Times New Roman"/>
        </w:rPr>
        <w:t>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6486483A" w:rsidR="00887442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E8DCC8A" w14:textId="70EC7A16" w:rsidR="005B3018" w:rsidRDefault="005B3018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3B14816C" w14:textId="77777777" w:rsidR="005B3018" w:rsidRPr="00F71DB1" w:rsidRDefault="005B3018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52DA822" w14:textId="482D7BC0" w:rsidR="00434111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direktorius</w:t>
      </w:r>
      <w:r w:rsidR="00FF603F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2775C2D9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C0C483" w14:textId="5D3FD2F2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8C6368" w14:textId="48CE7049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2B682C0" w14:textId="1EC2DE9D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4E2DEDD" w14:textId="7E8C961A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2677122" w14:textId="056C11C7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F2AC7A" w14:textId="01CF8C1B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23E9BBD" w14:textId="06E9506C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FBEF08A" w14:textId="1B1EA58B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1C17CF2" w14:textId="76E31346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674997" w14:textId="157ED24A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562FB6" w14:textId="2E711E42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66890C3" w14:textId="77777777" w:rsidR="005B3018" w:rsidRDefault="005B3018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48956C6D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5B3018">
        <w:rPr>
          <w:rFonts w:ascii="Times New Roman" w:hAnsi="Times New Roman"/>
          <w:szCs w:val="24"/>
        </w:rPr>
        <w:t>2</w:t>
      </w:r>
      <w:r w:rsidR="00FF603F">
        <w:rPr>
          <w:rFonts w:ascii="Times New Roman" w:hAnsi="Times New Roman"/>
          <w:szCs w:val="24"/>
        </w:rPr>
        <w:t>-</w:t>
      </w:r>
      <w:r w:rsidR="005B3018">
        <w:rPr>
          <w:rFonts w:ascii="Times New Roman" w:hAnsi="Times New Roman"/>
          <w:szCs w:val="24"/>
        </w:rPr>
        <w:t>07</w:t>
      </w:r>
      <w:r>
        <w:rPr>
          <w:rFonts w:ascii="Times New Roman" w:hAnsi="Times New Roman"/>
          <w:szCs w:val="24"/>
        </w:rPr>
        <w:t>-</w:t>
      </w:r>
      <w:r w:rsidR="005B3018">
        <w:rPr>
          <w:rFonts w:ascii="Times New Roman" w:hAnsi="Times New Roman"/>
          <w:szCs w:val="24"/>
        </w:rPr>
        <w:t>05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F0D8B" w14:textId="77777777" w:rsidR="008A0CC5" w:rsidRDefault="008A0CC5">
      <w:r>
        <w:separator/>
      </w:r>
    </w:p>
  </w:endnote>
  <w:endnote w:type="continuationSeparator" w:id="0">
    <w:p w14:paraId="76B373C5" w14:textId="77777777" w:rsidR="008A0CC5" w:rsidRDefault="008A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18827" w14:textId="77777777" w:rsidR="008A0CC5" w:rsidRDefault="008A0CC5">
      <w:r>
        <w:separator/>
      </w:r>
    </w:p>
  </w:footnote>
  <w:footnote w:type="continuationSeparator" w:id="0">
    <w:p w14:paraId="0A988536" w14:textId="77777777" w:rsidR="008A0CC5" w:rsidRDefault="008A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01B5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401544">
    <w:abstractNumId w:val="3"/>
  </w:num>
  <w:num w:numId="2" w16cid:durableId="1759054962">
    <w:abstractNumId w:val="1"/>
  </w:num>
  <w:num w:numId="3" w16cid:durableId="75833445">
    <w:abstractNumId w:val="0"/>
  </w:num>
  <w:num w:numId="4" w16cid:durableId="161164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8EF"/>
    <w:rsid w:val="00010230"/>
    <w:rsid w:val="0001025F"/>
    <w:rsid w:val="000165D1"/>
    <w:rsid w:val="00030DD6"/>
    <w:rsid w:val="000354D3"/>
    <w:rsid w:val="0004610B"/>
    <w:rsid w:val="00052292"/>
    <w:rsid w:val="00061C18"/>
    <w:rsid w:val="00062AFE"/>
    <w:rsid w:val="00063FB3"/>
    <w:rsid w:val="00077173"/>
    <w:rsid w:val="00077E21"/>
    <w:rsid w:val="000864F4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D38EF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1124"/>
    <w:rsid w:val="00313CF0"/>
    <w:rsid w:val="003159BE"/>
    <w:rsid w:val="003203CC"/>
    <w:rsid w:val="00326542"/>
    <w:rsid w:val="00326D9D"/>
    <w:rsid w:val="003370C1"/>
    <w:rsid w:val="00341D91"/>
    <w:rsid w:val="00342E29"/>
    <w:rsid w:val="00357FF5"/>
    <w:rsid w:val="00392E8B"/>
    <w:rsid w:val="003934EF"/>
    <w:rsid w:val="003A0C31"/>
    <w:rsid w:val="003A0DD7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1E9A"/>
    <w:rsid w:val="005A0160"/>
    <w:rsid w:val="005B3018"/>
    <w:rsid w:val="005B3BB5"/>
    <w:rsid w:val="005C07E3"/>
    <w:rsid w:val="005C6753"/>
    <w:rsid w:val="005D76BE"/>
    <w:rsid w:val="005E4415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30AA9"/>
    <w:rsid w:val="00734D53"/>
    <w:rsid w:val="00736EEC"/>
    <w:rsid w:val="00736FB7"/>
    <w:rsid w:val="007474D0"/>
    <w:rsid w:val="00757C84"/>
    <w:rsid w:val="0076158C"/>
    <w:rsid w:val="007741E0"/>
    <w:rsid w:val="00782E0B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56992"/>
    <w:rsid w:val="00961C37"/>
    <w:rsid w:val="009702F6"/>
    <w:rsid w:val="00974D03"/>
    <w:rsid w:val="00975803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F0586"/>
    <w:rsid w:val="00CF1DB6"/>
    <w:rsid w:val="00D02AB1"/>
    <w:rsid w:val="00D03389"/>
    <w:rsid w:val="00D136D4"/>
    <w:rsid w:val="00D2567C"/>
    <w:rsid w:val="00D268ED"/>
    <w:rsid w:val="00D3415F"/>
    <w:rsid w:val="00D3499F"/>
    <w:rsid w:val="00D36FA4"/>
    <w:rsid w:val="00D47161"/>
    <w:rsid w:val="00D6762C"/>
    <w:rsid w:val="00D81D28"/>
    <w:rsid w:val="00D86483"/>
    <w:rsid w:val="00D87343"/>
    <w:rsid w:val="00DA3428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564E2"/>
    <w:rsid w:val="00E655A7"/>
    <w:rsid w:val="00E71316"/>
    <w:rsid w:val="00E72A8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111</TotalTime>
  <Pages>1</Pages>
  <Words>184</Words>
  <Characters>1311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1493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55</cp:revision>
  <cp:lastPrinted>2001-05-23T08:36:00Z</cp:lastPrinted>
  <dcterms:created xsi:type="dcterms:W3CDTF">2021-10-26T08:41:00Z</dcterms:created>
  <dcterms:modified xsi:type="dcterms:W3CDTF">2021-11-26T06:25:00Z</dcterms:modified>
</cp:coreProperties>
</file>