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040D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E879F4" wp14:editId="579B379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5822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CEF5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8ADE9F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F5DC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D1B316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742A231" w14:textId="4B520B6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</w:t>
      </w:r>
      <w:r w:rsidR="003A0DD7">
        <w:rPr>
          <w:rFonts w:ascii="Times New Roman" w:hAnsi="Times New Roman"/>
          <w:b/>
        </w:rPr>
        <w:t>ŠAKIŲ RAJONO SAVIVALDYBĖS ADMINISTRACIJOS DIREKTORIAUS 20</w:t>
      </w:r>
      <w:r w:rsidR="00BC2C9C">
        <w:rPr>
          <w:rFonts w:ascii="Times New Roman" w:hAnsi="Times New Roman"/>
          <w:b/>
        </w:rPr>
        <w:t>19</w:t>
      </w:r>
      <w:r w:rsidR="003A0DD7">
        <w:rPr>
          <w:rFonts w:ascii="Times New Roman" w:hAnsi="Times New Roman"/>
          <w:b/>
        </w:rPr>
        <w:t xml:space="preserve"> M. </w:t>
      </w:r>
      <w:r w:rsidR="00BC2C9C">
        <w:rPr>
          <w:rFonts w:ascii="Times New Roman" w:hAnsi="Times New Roman"/>
          <w:b/>
        </w:rPr>
        <w:t>BALANDŽIO 10</w:t>
      </w:r>
      <w:r w:rsidR="005B3018">
        <w:rPr>
          <w:rFonts w:ascii="Times New Roman" w:hAnsi="Times New Roman"/>
          <w:b/>
        </w:rPr>
        <w:t xml:space="preserve"> D. ĮSAKYMO NR. AG-</w:t>
      </w:r>
      <w:r w:rsidR="00BC2C9C">
        <w:rPr>
          <w:rFonts w:ascii="Times New Roman" w:hAnsi="Times New Roman"/>
          <w:b/>
        </w:rPr>
        <w:t>42</w:t>
      </w:r>
      <w:r w:rsidR="00782E0B">
        <w:rPr>
          <w:rFonts w:ascii="Times New Roman" w:hAnsi="Times New Roman"/>
          <w:b/>
        </w:rPr>
        <w:t xml:space="preserve"> </w:t>
      </w:r>
      <w:r w:rsidR="005B3018">
        <w:rPr>
          <w:rFonts w:ascii="Times New Roman" w:hAnsi="Times New Roman"/>
          <w:b/>
        </w:rPr>
        <w:t>„DĖL LEIDIMO NAUDOTI NETARNYBINĮ AUTOMOBILĮ TARNYBOS REIKMĖMS IR KOMPENSUOTI DEGALŲ ĮSIGIJIMO IR AMORTIZACIJOS IŠLAIDAS“ PAKEITIMO</w:t>
      </w:r>
    </w:p>
    <w:p w14:paraId="32551BFA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61F0810" w14:textId="18D9523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07828">
        <w:rPr>
          <w:rFonts w:ascii="Times New Roman" w:hAnsi="Times New Roman"/>
        </w:rPr>
        <w:t>2</w:t>
      </w:r>
      <w:r w:rsidR="005B3018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8D110C">
        <w:rPr>
          <w:rFonts w:ascii="Times New Roman" w:hAnsi="Times New Roman"/>
        </w:rPr>
        <w:t xml:space="preserve"> </w:t>
      </w:r>
      <w:r w:rsidR="005B3018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</w:t>
      </w:r>
      <w:r w:rsidR="008874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</w:t>
      </w:r>
      <w:r w:rsidR="00BE6D25">
        <w:rPr>
          <w:rFonts w:ascii="Times New Roman" w:hAnsi="Times New Roman"/>
        </w:rPr>
        <w:t xml:space="preserve"> Nr.</w:t>
      </w:r>
      <w:r w:rsidR="007D28A7">
        <w:rPr>
          <w:rFonts w:ascii="Times New Roman" w:hAnsi="Times New Roman"/>
        </w:rPr>
        <w:t xml:space="preserve"> AG-</w:t>
      </w:r>
    </w:p>
    <w:p w14:paraId="6F84F0CD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5A16E201" w14:textId="77777777" w:rsidR="00E765E5" w:rsidRDefault="00E765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E9322E" w14:textId="4134C29B" w:rsidR="00FB4433" w:rsidRPr="00B47B5F" w:rsidRDefault="006B4036" w:rsidP="002613F7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</w:t>
      </w:r>
      <w:r w:rsidR="00E85C43">
        <w:rPr>
          <w:rFonts w:ascii="Times New Roman" w:hAnsi="Times New Roman"/>
        </w:rPr>
        <w:t xml:space="preserve"> 18 straipsnio 1 dalimi,</w:t>
      </w:r>
      <w:r w:rsidR="00926254">
        <w:rPr>
          <w:rFonts w:ascii="Times New Roman" w:hAnsi="Times New Roman"/>
        </w:rPr>
        <w:t xml:space="preserve"> 29 straipsnio 8 dalies 2 punktu,</w:t>
      </w:r>
      <w:r w:rsidR="00FB4433" w:rsidRPr="00B47B5F">
        <w:rPr>
          <w:rFonts w:ascii="Times New Roman" w:hAnsi="Times New Roman"/>
          <w:color w:val="000000"/>
          <w:szCs w:val="24"/>
        </w:rPr>
        <w:t xml:space="preserve"> </w:t>
      </w:r>
      <w:r w:rsidR="00FB4433"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BC2C9C">
        <w:rPr>
          <w:rFonts w:ascii="Times New Roman" w:hAnsi="Times New Roman"/>
        </w:rPr>
        <w:t xml:space="preserve">, </w:t>
      </w:r>
      <w:r w:rsidR="00BC2C9C" w:rsidRPr="00BC2C9C">
        <w:rPr>
          <w:rFonts w:ascii="Times New Roman" w:hAnsi="Times New Roman"/>
          <w:color w:val="00000A"/>
          <w:szCs w:val="24"/>
        </w:rPr>
        <w:t>Šakių rajono savivaldybės mero 2022 m. gegužės 26 d. potvarkio Nr. MAK-65 „Dėl kasmetinių atostogų suteikimo Dainiui Grincevičiui“ 2 punktu</w:t>
      </w:r>
      <w:r w:rsidR="00FB4433">
        <w:rPr>
          <w:rFonts w:ascii="Times New Roman" w:hAnsi="Times New Roman"/>
        </w:rPr>
        <w:t xml:space="preserve"> bei atsižvelgdamas į </w:t>
      </w:r>
      <w:r w:rsidR="005B3018">
        <w:rPr>
          <w:rFonts w:ascii="Times New Roman" w:hAnsi="Times New Roman"/>
        </w:rPr>
        <w:t>Šakių rajono savivaldybės mero 2022 m. liepos 1 d. potvarkį Nr. MP-</w:t>
      </w:r>
      <w:r w:rsidR="00E74B98">
        <w:rPr>
          <w:rFonts w:ascii="Times New Roman" w:hAnsi="Times New Roman"/>
        </w:rPr>
        <w:t>7</w:t>
      </w:r>
      <w:r w:rsidR="000B1C1E">
        <w:rPr>
          <w:rFonts w:ascii="Times New Roman" w:hAnsi="Times New Roman"/>
        </w:rPr>
        <w:t>6</w:t>
      </w:r>
      <w:r w:rsidR="005B3018">
        <w:rPr>
          <w:rFonts w:ascii="Times New Roman" w:hAnsi="Times New Roman"/>
        </w:rPr>
        <w:t xml:space="preserve"> „D</w:t>
      </w:r>
      <w:r w:rsidR="00E74B98">
        <w:rPr>
          <w:rFonts w:ascii="Times New Roman" w:hAnsi="Times New Roman"/>
        </w:rPr>
        <w:t>ėl D</w:t>
      </w:r>
      <w:r w:rsidR="000B1C1E">
        <w:rPr>
          <w:rFonts w:ascii="Times New Roman" w:hAnsi="Times New Roman"/>
        </w:rPr>
        <w:t>ianos Šležienės</w:t>
      </w:r>
      <w:r w:rsidR="005B3018">
        <w:rPr>
          <w:rFonts w:ascii="Times New Roman" w:hAnsi="Times New Roman"/>
        </w:rPr>
        <w:t>“,</w:t>
      </w:r>
    </w:p>
    <w:p w14:paraId="5FBD8710" w14:textId="3658F324" w:rsidR="008F1A66" w:rsidRDefault="00782E0B" w:rsidP="0088744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>p</w:t>
      </w:r>
      <w:r w:rsidR="008F1A66" w:rsidRPr="001A1300">
        <w:rPr>
          <w:rFonts w:ascii="Times New Roman" w:hAnsi="Times New Roman"/>
          <w:spacing w:val="60"/>
        </w:rPr>
        <w:t>ripažįstu</w:t>
      </w:r>
      <w:r w:rsidR="008F1A66">
        <w:rPr>
          <w:rFonts w:ascii="Times New Roman" w:hAnsi="Times New Roman"/>
        </w:rPr>
        <w:t xml:space="preserve"> netekusi</w:t>
      </w:r>
      <w:r w:rsidR="00DA6E05">
        <w:rPr>
          <w:rFonts w:ascii="Times New Roman" w:hAnsi="Times New Roman"/>
        </w:rPr>
        <w:t>u</w:t>
      </w:r>
      <w:r w:rsidR="008F1A66">
        <w:rPr>
          <w:rFonts w:ascii="Times New Roman" w:hAnsi="Times New Roman"/>
        </w:rPr>
        <w:t xml:space="preserve"> galios Šakių rajono savivaldybės administracijos direktoriaus</w:t>
      </w:r>
      <w:r w:rsidR="00887442">
        <w:rPr>
          <w:rFonts w:ascii="Times New Roman" w:hAnsi="Times New Roman"/>
        </w:rPr>
        <w:t xml:space="preserve"> </w:t>
      </w:r>
      <w:r w:rsidR="008F1A66">
        <w:rPr>
          <w:rFonts w:ascii="Times New Roman" w:hAnsi="Times New Roman"/>
        </w:rPr>
        <w:t>20</w:t>
      </w:r>
      <w:r w:rsidR="00BC2C9C">
        <w:rPr>
          <w:rFonts w:ascii="Times New Roman" w:hAnsi="Times New Roman"/>
        </w:rPr>
        <w:t>19</w:t>
      </w:r>
      <w:r w:rsidR="008F1A66">
        <w:rPr>
          <w:rFonts w:ascii="Times New Roman" w:hAnsi="Times New Roman"/>
        </w:rPr>
        <w:t xml:space="preserve"> </w:t>
      </w:r>
      <w:r w:rsidR="00FA7E73">
        <w:rPr>
          <w:rFonts w:ascii="Times New Roman" w:hAnsi="Times New Roman"/>
        </w:rPr>
        <w:t xml:space="preserve">m. </w:t>
      </w:r>
      <w:r w:rsidR="00BC2C9C">
        <w:rPr>
          <w:rFonts w:ascii="Times New Roman" w:hAnsi="Times New Roman"/>
        </w:rPr>
        <w:t>balandžio 10</w:t>
      </w:r>
      <w:r w:rsidR="00FA7E73">
        <w:rPr>
          <w:rFonts w:ascii="Times New Roman" w:hAnsi="Times New Roman"/>
        </w:rPr>
        <w:t xml:space="preserve"> d. įsakym</w:t>
      </w:r>
      <w:r w:rsidR="00D86483">
        <w:rPr>
          <w:rFonts w:ascii="Times New Roman" w:hAnsi="Times New Roman"/>
        </w:rPr>
        <w:t>o</w:t>
      </w:r>
      <w:r w:rsidR="00FA7E73">
        <w:rPr>
          <w:rFonts w:ascii="Times New Roman" w:hAnsi="Times New Roman"/>
        </w:rPr>
        <w:t xml:space="preserve"> Nr. AG-</w:t>
      </w:r>
      <w:r w:rsidR="00BC2C9C">
        <w:rPr>
          <w:rFonts w:ascii="Times New Roman" w:hAnsi="Times New Roman"/>
        </w:rPr>
        <w:t>42</w:t>
      </w:r>
      <w:r w:rsidR="008F1A66">
        <w:rPr>
          <w:rFonts w:ascii="Times New Roman" w:hAnsi="Times New Roman"/>
        </w:rPr>
        <w:t xml:space="preserve"> „</w:t>
      </w:r>
      <w:r w:rsidR="00FD1064">
        <w:rPr>
          <w:rFonts w:ascii="Times New Roman" w:hAnsi="Times New Roman"/>
        </w:rPr>
        <w:t>D</w:t>
      </w:r>
      <w:r w:rsidR="008F1A66" w:rsidRPr="008F1A66">
        <w:rPr>
          <w:rFonts w:ascii="Times New Roman" w:hAnsi="Times New Roman"/>
        </w:rPr>
        <w:t>ėl leidimo naudoti netarnybinį automobilį tarnybos reikmėms ir kompensuoti degalų įsigijimo ir amortizacijos išlaidas</w:t>
      </w:r>
      <w:r w:rsidR="00C232C0">
        <w:rPr>
          <w:rFonts w:ascii="Times New Roman" w:hAnsi="Times New Roman"/>
        </w:rPr>
        <w:t>“</w:t>
      </w:r>
      <w:r w:rsidR="00D86483">
        <w:rPr>
          <w:rFonts w:ascii="Times New Roman" w:hAnsi="Times New Roman"/>
        </w:rPr>
        <w:t xml:space="preserve"> </w:t>
      </w:r>
      <w:r w:rsidR="00887442">
        <w:rPr>
          <w:rFonts w:ascii="Times New Roman" w:hAnsi="Times New Roman"/>
        </w:rPr>
        <w:t>1</w:t>
      </w:r>
      <w:r w:rsidR="007474D0">
        <w:rPr>
          <w:rFonts w:ascii="Times New Roman" w:hAnsi="Times New Roman"/>
        </w:rPr>
        <w:t>.</w:t>
      </w:r>
      <w:r w:rsidR="000B1C1E">
        <w:rPr>
          <w:rFonts w:ascii="Times New Roman" w:hAnsi="Times New Roman"/>
        </w:rPr>
        <w:t>6</w:t>
      </w:r>
      <w:r w:rsidR="00D86483">
        <w:rPr>
          <w:rFonts w:ascii="Times New Roman" w:hAnsi="Times New Roman"/>
        </w:rPr>
        <w:t xml:space="preserve"> p</w:t>
      </w:r>
      <w:r w:rsidR="007474D0">
        <w:rPr>
          <w:rFonts w:ascii="Times New Roman" w:hAnsi="Times New Roman"/>
        </w:rPr>
        <w:t>apunktį</w:t>
      </w:r>
      <w:r w:rsidR="00A57CDF">
        <w:rPr>
          <w:rFonts w:ascii="Times New Roman" w:hAnsi="Times New Roman"/>
        </w:rPr>
        <w:t>.</w:t>
      </w:r>
    </w:p>
    <w:p w14:paraId="077A9834" w14:textId="0AC6079F" w:rsidR="00872F72" w:rsidRDefault="006B4036" w:rsidP="00F71DB1">
      <w:pPr>
        <w:ind w:firstLine="720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A7155B">
        <w:rPr>
          <w:rStyle w:val="uficommentbody"/>
          <w:rFonts w:ascii="Times New Roman" w:hAnsi="Times New Roman"/>
        </w:rPr>
        <w:t>:</w:t>
      </w:r>
      <w:r>
        <w:rPr>
          <w:rStyle w:val="uficommentbody"/>
          <w:rFonts w:ascii="Times New Roman" w:hAnsi="Times New Roman"/>
        </w:rPr>
        <w:t xml:space="preserve"> A. Mickevičiaus g. 8A, Kau</w:t>
      </w:r>
      <w:r w:rsidR="00E71316">
        <w:rPr>
          <w:rStyle w:val="uficommentbody"/>
          <w:rFonts w:ascii="Times New Roman" w:hAnsi="Times New Roman"/>
        </w:rPr>
        <w:t>nas.</w:t>
      </w:r>
    </w:p>
    <w:p w14:paraId="6A1F2724" w14:textId="6486483A" w:rsidR="00887442" w:rsidRDefault="00887442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0E8DCC8A" w14:textId="70EC7A16" w:rsidR="005B3018" w:rsidRDefault="005B3018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3B14816C" w14:textId="77777777" w:rsidR="005B3018" w:rsidRPr="00F71DB1" w:rsidRDefault="005B3018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5D962BF5" w14:textId="77777777" w:rsidR="00BC2C9C" w:rsidRDefault="00434111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</w:t>
      </w:r>
      <w:r w:rsidR="00FF603F">
        <w:rPr>
          <w:rFonts w:ascii="Times New Roman" w:hAnsi="Times New Roman"/>
        </w:rPr>
        <w:t>racijos direktori</w:t>
      </w:r>
      <w:r w:rsidR="00BC2C9C">
        <w:rPr>
          <w:rFonts w:ascii="Times New Roman" w:hAnsi="Times New Roman"/>
        </w:rPr>
        <w:t>aus pavaduotojas,</w:t>
      </w:r>
    </w:p>
    <w:p w14:paraId="052DA822" w14:textId="4FE01020" w:rsidR="00434111" w:rsidRDefault="00BC2C9C" w:rsidP="00E74B98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 w:rsidR="00E74B98"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Redas Juškaitis</w:t>
      </w:r>
    </w:p>
    <w:p w14:paraId="13F14F44" w14:textId="2B7AA75D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B737573" w14:textId="2775C2D9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BC0C483" w14:textId="5D3FD2F2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8C6368" w14:textId="48CE7049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2B682C0" w14:textId="1EC2DE9D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4E2DEDD" w14:textId="7E8C961A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2677122" w14:textId="056C11C7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F2AC7A" w14:textId="01CF8C1B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23E9BBD" w14:textId="06E9506C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66890C3" w14:textId="77777777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0FBCB4D" w14:textId="77777777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397DE64" w14:textId="77777777" w:rsidR="00434111" w:rsidRPr="00887442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43B8B74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6B61B4E8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1E662B55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09929E1" w14:textId="214EF936"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F603F">
        <w:rPr>
          <w:rFonts w:ascii="Times New Roman" w:hAnsi="Times New Roman"/>
          <w:szCs w:val="24"/>
        </w:rPr>
        <w:t>2</w:t>
      </w:r>
      <w:r w:rsidR="005B3018">
        <w:rPr>
          <w:rFonts w:ascii="Times New Roman" w:hAnsi="Times New Roman"/>
          <w:szCs w:val="24"/>
        </w:rPr>
        <w:t>2</w:t>
      </w:r>
      <w:r w:rsidR="00FF603F">
        <w:rPr>
          <w:rFonts w:ascii="Times New Roman" w:hAnsi="Times New Roman"/>
          <w:szCs w:val="24"/>
        </w:rPr>
        <w:t>-</w:t>
      </w:r>
      <w:r w:rsidR="005B3018">
        <w:rPr>
          <w:rFonts w:ascii="Times New Roman" w:hAnsi="Times New Roman"/>
          <w:szCs w:val="24"/>
        </w:rPr>
        <w:t>07</w:t>
      </w:r>
      <w:r>
        <w:rPr>
          <w:rFonts w:ascii="Times New Roman" w:hAnsi="Times New Roman"/>
          <w:szCs w:val="24"/>
        </w:rPr>
        <w:t>-</w:t>
      </w:r>
      <w:r w:rsidR="00BC2C9C">
        <w:rPr>
          <w:rFonts w:ascii="Times New Roman" w:hAnsi="Times New Roman"/>
          <w:szCs w:val="24"/>
        </w:rPr>
        <w:t>29</w:t>
      </w:r>
    </w:p>
    <w:sectPr w:rsidR="001D38EF" w:rsidRPr="00434111" w:rsidSect="003934EF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F0D8B" w14:textId="77777777" w:rsidR="008A0CC5" w:rsidRDefault="008A0CC5">
      <w:r>
        <w:separator/>
      </w:r>
    </w:p>
  </w:endnote>
  <w:endnote w:type="continuationSeparator" w:id="0">
    <w:p w14:paraId="76B373C5" w14:textId="77777777" w:rsidR="008A0CC5" w:rsidRDefault="008A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5C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18827" w14:textId="77777777" w:rsidR="008A0CC5" w:rsidRDefault="008A0CC5">
      <w:r>
        <w:separator/>
      </w:r>
    </w:p>
  </w:footnote>
  <w:footnote w:type="continuationSeparator" w:id="0">
    <w:p w14:paraId="0A988536" w14:textId="77777777" w:rsidR="008A0CC5" w:rsidRDefault="008A0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5669829"/>
      <w:docPartObj>
        <w:docPartGallery w:val="Page Numbers (Top of Page)"/>
        <w:docPartUnique/>
      </w:docPartObj>
    </w:sdtPr>
    <w:sdtEndPr/>
    <w:sdtContent>
      <w:p w14:paraId="4585CEF8" w14:textId="77777777" w:rsidR="003934EF" w:rsidRDefault="003934EF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DB1">
          <w:rPr>
            <w:noProof/>
          </w:rPr>
          <w:t>2</w:t>
        </w:r>
        <w:r>
          <w:fldChar w:fldCharType="end"/>
        </w:r>
      </w:p>
    </w:sdtContent>
  </w:sdt>
  <w:p w14:paraId="3961EAF1" w14:textId="77777777" w:rsidR="003934EF" w:rsidRDefault="003934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01B5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E7899"/>
    <w:multiLevelType w:val="hybridMultilevel"/>
    <w:tmpl w:val="53F2052C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B2F0B"/>
    <w:multiLevelType w:val="hybridMultilevel"/>
    <w:tmpl w:val="067C027E"/>
    <w:lvl w:ilvl="0" w:tplc="E662D28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10E82"/>
    <w:multiLevelType w:val="hybridMultilevel"/>
    <w:tmpl w:val="9134D9AA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A276D"/>
    <w:multiLevelType w:val="hybridMultilevel"/>
    <w:tmpl w:val="63EA7F48"/>
    <w:lvl w:ilvl="0" w:tplc="6C00DF1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5401544">
    <w:abstractNumId w:val="3"/>
  </w:num>
  <w:num w:numId="2" w16cid:durableId="1759054962">
    <w:abstractNumId w:val="1"/>
  </w:num>
  <w:num w:numId="3" w16cid:durableId="75833445">
    <w:abstractNumId w:val="0"/>
  </w:num>
  <w:num w:numId="4" w16cid:durableId="161164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38EF"/>
    <w:rsid w:val="00010230"/>
    <w:rsid w:val="0001025F"/>
    <w:rsid w:val="000165D1"/>
    <w:rsid w:val="00030DD6"/>
    <w:rsid w:val="000354D3"/>
    <w:rsid w:val="0004610B"/>
    <w:rsid w:val="00052292"/>
    <w:rsid w:val="00061C18"/>
    <w:rsid w:val="00062AFE"/>
    <w:rsid w:val="00063FB3"/>
    <w:rsid w:val="00077173"/>
    <w:rsid w:val="00077E21"/>
    <w:rsid w:val="000864F4"/>
    <w:rsid w:val="000B1C1E"/>
    <w:rsid w:val="000B7FC2"/>
    <w:rsid w:val="000D7A9E"/>
    <w:rsid w:val="000E2C55"/>
    <w:rsid w:val="001047A1"/>
    <w:rsid w:val="00110FBA"/>
    <w:rsid w:val="00117499"/>
    <w:rsid w:val="00124607"/>
    <w:rsid w:val="00167940"/>
    <w:rsid w:val="00185D6A"/>
    <w:rsid w:val="001A1300"/>
    <w:rsid w:val="001D38EF"/>
    <w:rsid w:val="001E7250"/>
    <w:rsid w:val="001F55FB"/>
    <w:rsid w:val="002046E2"/>
    <w:rsid w:val="002265A2"/>
    <w:rsid w:val="00227450"/>
    <w:rsid w:val="00244CBD"/>
    <w:rsid w:val="002613F7"/>
    <w:rsid w:val="00264570"/>
    <w:rsid w:val="002765E4"/>
    <w:rsid w:val="002808AC"/>
    <w:rsid w:val="002827CB"/>
    <w:rsid w:val="0028507D"/>
    <w:rsid w:val="0028720A"/>
    <w:rsid w:val="00294E73"/>
    <w:rsid w:val="00296AD3"/>
    <w:rsid w:val="002B12D7"/>
    <w:rsid w:val="002B7C5F"/>
    <w:rsid w:val="002C06D4"/>
    <w:rsid w:val="002C1F87"/>
    <w:rsid w:val="002C5421"/>
    <w:rsid w:val="002D1A4A"/>
    <w:rsid w:val="002D3ABC"/>
    <w:rsid w:val="002D420E"/>
    <w:rsid w:val="002D6437"/>
    <w:rsid w:val="002E03CE"/>
    <w:rsid w:val="002E195D"/>
    <w:rsid w:val="002E3ABF"/>
    <w:rsid w:val="002E43C2"/>
    <w:rsid w:val="00303841"/>
    <w:rsid w:val="00310996"/>
    <w:rsid w:val="00311124"/>
    <w:rsid w:val="00313CF0"/>
    <w:rsid w:val="003159BE"/>
    <w:rsid w:val="003203CC"/>
    <w:rsid w:val="00326542"/>
    <w:rsid w:val="00326D9D"/>
    <w:rsid w:val="003370C1"/>
    <w:rsid w:val="00341D91"/>
    <w:rsid w:val="00342E29"/>
    <w:rsid w:val="00357FF5"/>
    <w:rsid w:val="00392E8B"/>
    <w:rsid w:val="003934EF"/>
    <w:rsid w:val="003A0C31"/>
    <w:rsid w:val="003A0DD7"/>
    <w:rsid w:val="003B040F"/>
    <w:rsid w:val="003B3011"/>
    <w:rsid w:val="003B68EB"/>
    <w:rsid w:val="003C2B0E"/>
    <w:rsid w:val="003C387B"/>
    <w:rsid w:val="003C663E"/>
    <w:rsid w:val="003C6D7A"/>
    <w:rsid w:val="003D60EF"/>
    <w:rsid w:val="003E34C4"/>
    <w:rsid w:val="003F491F"/>
    <w:rsid w:val="00417738"/>
    <w:rsid w:val="00423280"/>
    <w:rsid w:val="00434111"/>
    <w:rsid w:val="00434292"/>
    <w:rsid w:val="00435ADB"/>
    <w:rsid w:val="004410A8"/>
    <w:rsid w:val="00446AFE"/>
    <w:rsid w:val="00450140"/>
    <w:rsid w:val="00463650"/>
    <w:rsid w:val="004D7FA5"/>
    <w:rsid w:val="004E124F"/>
    <w:rsid w:val="004E5361"/>
    <w:rsid w:val="004F40D0"/>
    <w:rsid w:val="00502D5E"/>
    <w:rsid w:val="0050493B"/>
    <w:rsid w:val="00521D86"/>
    <w:rsid w:val="00522601"/>
    <w:rsid w:val="005266C5"/>
    <w:rsid w:val="0052674D"/>
    <w:rsid w:val="00537AF8"/>
    <w:rsid w:val="005459BB"/>
    <w:rsid w:val="00567E08"/>
    <w:rsid w:val="00574D40"/>
    <w:rsid w:val="005814EB"/>
    <w:rsid w:val="00583477"/>
    <w:rsid w:val="00583E25"/>
    <w:rsid w:val="00585771"/>
    <w:rsid w:val="00591E9A"/>
    <w:rsid w:val="005A0160"/>
    <w:rsid w:val="005B3018"/>
    <w:rsid w:val="005B3BB5"/>
    <w:rsid w:val="005C07E3"/>
    <w:rsid w:val="005C6753"/>
    <w:rsid w:val="005D76BE"/>
    <w:rsid w:val="005E4415"/>
    <w:rsid w:val="00610881"/>
    <w:rsid w:val="00625AC6"/>
    <w:rsid w:val="006467B3"/>
    <w:rsid w:val="00675C9B"/>
    <w:rsid w:val="006779FE"/>
    <w:rsid w:val="00685851"/>
    <w:rsid w:val="006A049C"/>
    <w:rsid w:val="006A33E2"/>
    <w:rsid w:val="006A5F7F"/>
    <w:rsid w:val="006B380D"/>
    <w:rsid w:val="006B4036"/>
    <w:rsid w:val="006C79D9"/>
    <w:rsid w:val="006D5C24"/>
    <w:rsid w:val="006E5451"/>
    <w:rsid w:val="0070001E"/>
    <w:rsid w:val="0070088E"/>
    <w:rsid w:val="00730AA9"/>
    <w:rsid w:val="00734D53"/>
    <w:rsid w:val="00736EEC"/>
    <w:rsid w:val="00736FB7"/>
    <w:rsid w:val="007474D0"/>
    <w:rsid w:val="00757C84"/>
    <w:rsid w:val="0076158C"/>
    <w:rsid w:val="007741E0"/>
    <w:rsid w:val="00782E0B"/>
    <w:rsid w:val="007907A9"/>
    <w:rsid w:val="00796211"/>
    <w:rsid w:val="007B7436"/>
    <w:rsid w:val="007C49CA"/>
    <w:rsid w:val="007D28A7"/>
    <w:rsid w:val="007F3484"/>
    <w:rsid w:val="007F668C"/>
    <w:rsid w:val="00807828"/>
    <w:rsid w:val="00827142"/>
    <w:rsid w:val="00840928"/>
    <w:rsid w:val="00844784"/>
    <w:rsid w:val="00845FA9"/>
    <w:rsid w:val="00851393"/>
    <w:rsid w:val="00861296"/>
    <w:rsid w:val="00866E02"/>
    <w:rsid w:val="00872F72"/>
    <w:rsid w:val="0087766D"/>
    <w:rsid w:val="00887442"/>
    <w:rsid w:val="008A0CC5"/>
    <w:rsid w:val="008C1B78"/>
    <w:rsid w:val="008C3C6C"/>
    <w:rsid w:val="008C4576"/>
    <w:rsid w:val="008C58F5"/>
    <w:rsid w:val="008C6868"/>
    <w:rsid w:val="008D110C"/>
    <w:rsid w:val="008D2FD8"/>
    <w:rsid w:val="008D3610"/>
    <w:rsid w:val="008D59BD"/>
    <w:rsid w:val="008E1863"/>
    <w:rsid w:val="008E48C9"/>
    <w:rsid w:val="008F1A66"/>
    <w:rsid w:val="008F4809"/>
    <w:rsid w:val="00902109"/>
    <w:rsid w:val="00902A91"/>
    <w:rsid w:val="009102F4"/>
    <w:rsid w:val="00911991"/>
    <w:rsid w:val="00915016"/>
    <w:rsid w:val="00916A67"/>
    <w:rsid w:val="00917F0A"/>
    <w:rsid w:val="009216C9"/>
    <w:rsid w:val="009249AA"/>
    <w:rsid w:val="00925941"/>
    <w:rsid w:val="00926254"/>
    <w:rsid w:val="0092709B"/>
    <w:rsid w:val="00941B43"/>
    <w:rsid w:val="009460DD"/>
    <w:rsid w:val="00956992"/>
    <w:rsid w:val="00961C37"/>
    <w:rsid w:val="009702F6"/>
    <w:rsid w:val="00974D03"/>
    <w:rsid w:val="00975803"/>
    <w:rsid w:val="0098205C"/>
    <w:rsid w:val="00983011"/>
    <w:rsid w:val="00993536"/>
    <w:rsid w:val="00997E0A"/>
    <w:rsid w:val="009A1B35"/>
    <w:rsid w:val="009A7E69"/>
    <w:rsid w:val="009B1900"/>
    <w:rsid w:val="009B5E23"/>
    <w:rsid w:val="009C2216"/>
    <w:rsid w:val="009C4EAB"/>
    <w:rsid w:val="009D16F7"/>
    <w:rsid w:val="009D2F8D"/>
    <w:rsid w:val="009F065C"/>
    <w:rsid w:val="00A00B60"/>
    <w:rsid w:val="00A02E97"/>
    <w:rsid w:val="00A10C34"/>
    <w:rsid w:val="00A16109"/>
    <w:rsid w:val="00A57CDF"/>
    <w:rsid w:val="00A7155B"/>
    <w:rsid w:val="00A71594"/>
    <w:rsid w:val="00A7658B"/>
    <w:rsid w:val="00A95EB9"/>
    <w:rsid w:val="00AA7C4C"/>
    <w:rsid w:val="00AB3994"/>
    <w:rsid w:val="00AD10AD"/>
    <w:rsid w:val="00AD51B4"/>
    <w:rsid w:val="00AE2144"/>
    <w:rsid w:val="00AE2449"/>
    <w:rsid w:val="00AE7378"/>
    <w:rsid w:val="00AF4A26"/>
    <w:rsid w:val="00B00113"/>
    <w:rsid w:val="00B14C9C"/>
    <w:rsid w:val="00B16360"/>
    <w:rsid w:val="00B16F66"/>
    <w:rsid w:val="00B25B3A"/>
    <w:rsid w:val="00B26AF5"/>
    <w:rsid w:val="00B305BA"/>
    <w:rsid w:val="00B30EC6"/>
    <w:rsid w:val="00B51992"/>
    <w:rsid w:val="00B63F32"/>
    <w:rsid w:val="00B71804"/>
    <w:rsid w:val="00B75F85"/>
    <w:rsid w:val="00B80E56"/>
    <w:rsid w:val="00B84228"/>
    <w:rsid w:val="00B85C5C"/>
    <w:rsid w:val="00B956BF"/>
    <w:rsid w:val="00BA19BE"/>
    <w:rsid w:val="00BA6799"/>
    <w:rsid w:val="00BB4E2D"/>
    <w:rsid w:val="00BC2C9C"/>
    <w:rsid w:val="00BE1E33"/>
    <w:rsid w:val="00BE4976"/>
    <w:rsid w:val="00BE4C6A"/>
    <w:rsid w:val="00BE6D25"/>
    <w:rsid w:val="00BF007C"/>
    <w:rsid w:val="00BF0C3E"/>
    <w:rsid w:val="00BF291D"/>
    <w:rsid w:val="00BF530A"/>
    <w:rsid w:val="00C034AD"/>
    <w:rsid w:val="00C12CF0"/>
    <w:rsid w:val="00C15B72"/>
    <w:rsid w:val="00C21426"/>
    <w:rsid w:val="00C2225A"/>
    <w:rsid w:val="00C232C0"/>
    <w:rsid w:val="00C23971"/>
    <w:rsid w:val="00C276C6"/>
    <w:rsid w:val="00C33419"/>
    <w:rsid w:val="00C424FD"/>
    <w:rsid w:val="00C51BE9"/>
    <w:rsid w:val="00C56226"/>
    <w:rsid w:val="00C80E50"/>
    <w:rsid w:val="00C838D9"/>
    <w:rsid w:val="00C84A75"/>
    <w:rsid w:val="00C90B76"/>
    <w:rsid w:val="00C919F2"/>
    <w:rsid w:val="00C921BD"/>
    <w:rsid w:val="00CA39B2"/>
    <w:rsid w:val="00CA67DC"/>
    <w:rsid w:val="00CA6ECE"/>
    <w:rsid w:val="00CB238E"/>
    <w:rsid w:val="00CB7544"/>
    <w:rsid w:val="00CC4228"/>
    <w:rsid w:val="00CC4756"/>
    <w:rsid w:val="00CF0586"/>
    <w:rsid w:val="00CF1DB6"/>
    <w:rsid w:val="00D02AB1"/>
    <w:rsid w:val="00D03389"/>
    <w:rsid w:val="00D136D4"/>
    <w:rsid w:val="00D2567C"/>
    <w:rsid w:val="00D268ED"/>
    <w:rsid w:val="00D3415F"/>
    <w:rsid w:val="00D3499F"/>
    <w:rsid w:val="00D36FA4"/>
    <w:rsid w:val="00D47161"/>
    <w:rsid w:val="00D6762C"/>
    <w:rsid w:val="00D81D28"/>
    <w:rsid w:val="00D86483"/>
    <w:rsid w:val="00D87343"/>
    <w:rsid w:val="00DA3428"/>
    <w:rsid w:val="00DA6E05"/>
    <w:rsid w:val="00DA7D51"/>
    <w:rsid w:val="00DB6DFF"/>
    <w:rsid w:val="00DB7002"/>
    <w:rsid w:val="00DC0B11"/>
    <w:rsid w:val="00DD103E"/>
    <w:rsid w:val="00DD47CE"/>
    <w:rsid w:val="00E15AF9"/>
    <w:rsid w:val="00E20388"/>
    <w:rsid w:val="00E27B4F"/>
    <w:rsid w:val="00E37660"/>
    <w:rsid w:val="00E564E2"/>
    <w:rsid w:val="00E655A7"/>
    <w:rsid w:val="00E71316"/>
    <w:rsid w:val="00E72A88"/>
    <w:rsid w:val="00E74B98"/>
    <w:rsid w:val="00E758EE"/>
    <w:rsid w:val="00E75AD3"/>
    <w:rsid w:val="00E75F07"/>
    <w:rsid w:val="00E765E5"/>
    <w:rsid w:val="00E7684D"/>
    <w:rsid w:val="00E80926"/>
    <w:rsid w:val="00E84D47"/>
    <w:rsid w:val="00E85C43"/>
    <w:rsid w:val="00E918BB"/>
    <w:rsid w:val="00E9350A"/>
    <w:rsid w:val="00EA52A8"/>
    <w:rsid w:val="00EA7B35"/>
    <w:rsid w:val="00EB48D9"/>
    <w:rsid w:val="00EB63BE"/>
    <w:rsid w:val="00EC02B8"/>
    <w:rsid w:val="00EC0AE8"/>
    <w:rsid w:val="00EC0BE7"/>
    <w:rsid w:val="00ED113F"/>
    <w:rsid w:val="00ED7D31"/>
    <w:rsid w:val="00EE2CE3"/>
    <w:rsid w:val="00EE57F2"/>
    <w:rsid w:val="00F01EF6"/>
    <w:rsid w:val="00F14C84"/>
    <w:rsid w:val="00F16BBE"/>
    <w:rsid w:val="00F1769B"/>
    <w:rsid w:val="00F3002A"/>
    <w:rsid w:val="00F34AC3"/>
    <w:rsid w:val="00F43644"/>
    <w:rsid w:val="00F5362F"/>
    <w:rsid w:val="00F71DB1"/>
    <w:rsid w:val="00F778A6"/>
    <w:rsid w:val="00F80D80"/>
    <w:rsid w:val="00F83962"/>
    <w:rsid w:val="00F9060B"/>
    <w:rsid w:val="00FA7E73"/>
    <w:rsid w:val="00FB4433"/>
    <w:rsid w:val="00FB55BF"/>
    <w:rsid w:val="00FB5CE3"/>
    <w:rsid w:val="00FB702C"/>
    <w:rsid w:val="00FC167B"/>
    <w:rsid w:val="00FD1064"/>
    <w:rsid w:val="00FD2D67"/>
    <w:rsid w:val="00FD4765"/>
    <w:rsid w:val="00FF2EF0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3ED3FD7"/>
  <w15:docId w15:val="{A923DCD7-6E63-4310-9044-9C5EC1A9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934E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ECF8B8-704E-4C82-8AF0-19C23DE1C5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166</TotalTime>
  <Pages>1</Pages>
  <Words>207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Microsoft</Company>
  <LinksUpToDate>false</LinksUpToDate>
  <CharactersWithSpaces>1665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55</cp:revision>
  <cp:lastPrinted>2001-05-23T08:36:00Z</cp:lastPrinted>
  <dcterms:created xsi:type="dcterms:W3CDTF">2021-10-26T08:41:00Z</dcterms:created>
  <dcterms:modified xsi:type="dcterms:W3CDTF">2021-11-26T06:25:00Z</dcterms:modified>
</cp:coreProperties>
</file>