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AB525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A11B9">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945FD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8A11B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57A307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A11B9">
        <w:rPr>
          <w:rFonts w:ascii="Times New Roman" w:hAnsi="Times New Roman"/>
          <w:szCs w:val="24"/>
        </w:rPr>
        <w:t>7</w:t>
      </w:r>
      <w:r w:rsidR="00EA47CA">
        <w:rPr>
          <w:rFonts w:ascii="Times New Roman" w:hAnsi="Times New Roman"/>
          <w:szCs w:val="24"/>
        </w:rPr>
        <w:t>-</w:t>
      </w:r>
      <w:r w:rsidR="008A11B9">
        <w:rPr>
          <w:rFonts w:ascii="Times New Roman" w:hAnsi="Times New Roman"/>
          <w:szCs w:val="24"/>
        </w:rPr>
        <w:t>25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E1B40" w14:textId="77777777" w:rsidR="00883A71" w:rsidRDefault="00883A71">
      <w:r>
        <w:separator/>
      </w:r>
    </w:p>
  </w:endnote>
  <w:endnote w:type="continuationSeparator" w:id="0">
    <w:p w14:paraId="6C6A3643" w14:textId="77777777" w:rsidR="00883A71" w:rsidRDefault="00883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60CF7" w14:textId="77777777" w:rsidR="00883A71" w:rsidRDefault="00883A71">
      <w:r>
        <w:separator/>
      </w:r>
    </w:p>
  </w:footnote>
  <w:footnote w:type="continuationSeparator" w:id="0">
    <w:p w14:paraId="6CA687D6" w14:textId="77777777" w:rsidR="00883A71" w:rsidRDefault="00883A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83A71"/>
    <w:rsid w:val="008A11B9"/>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920</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2022-07-25T10:35:00Z</dcterms:created>
  <dcterms:modified xsi:type="dcterms:W3CDTF">2022-07-25T10:35:00Z</dcterms:modified>
</cp:coreProperties>
</file>