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2F805E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27B68">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B7B4C9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1932A7">
        <w:rPr>
          <w:rFonts w:ascii="Times New Roman" w:hAnsi="Times New Roman"/>
          <w:spacing w:val="2"/>
        </w:rPr>
        <w:t>ams ir žemės sklypui</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9B28F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27B68">
        <w:rPr>
          <w:rFonts w:ascii="Times New Roman" w:hAnsi="Times New Roman"/>
          <w:szCs w:val="24"/>
        </w:rPr>
        <w:t>7</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7E667" w14:textId="77777777" w:rsidR="00A346CD" w:rsidRDefault="00A346CD">
      <w:r>
        <w:separator/>
      </w:r>
    </w:p>
  </w:endnote>
  <w:endnote w:type="continuationSeparator" w:id="0">
    <w:p w14:paraId="7AB7CB79" w14:textId="77777777" w:rsidR="00A346CD" w:rsidRDefault="00A34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D70F9" w14:textId="77777777" w:rsidR="00A346CD" w:rsidRDefault="00A346CD">
      <w:r>
        <w:separator/>
      </w:r>
    </w:p>
  </w:footnote>
  <w:footnote w:type="continuationSeparator" w:id="0">
    <w:p w14:paraId="5E04F868" w14:textId="77777777" w:rsidR="00A346CD" w:rsidRDefault="00A346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932A7"/>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46CD"/>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2022-07-25T11:13:00Z</dcterms:created>
  <dcterms:modified xsi:type="dcterms:W3CDTF">2022-07-25T11:13:00Z</dcterms:modified>
</cp:coreProperties>
</file>