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1AED13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071B745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273EB">
        <w:rPr>
          <w:rFonts w:ascii="Times New Roman" w:hAnsi="Times New Roman"/>
          <w:spacing w:val="2"/>
        </w:rPr>
        <w:t>garažui</w:t>
      </w:r>
      <w:r w:rsidR="00EB6FC7">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64B869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B6FC7">
        <w:rPr>
          <w:rFonts w:ascii="Times New Roman" w:hAnsi="Times New Roman"/>
          <w:szCs w:val="24"/>
        </w:rPr>
        <w:t>7</w:t>
      </w:r>
      <w:r w:rsidR="00EA47CA">
        <w:rPr>
          <w:rFonts w:ascii="Times New Roman" w:hAnsi="Times New Roman"/>
          <w:szCs w:val="24"/>
        </w:rPr>
        <w:t>-</w:t>
      </w:r>
      <w:r w:rsidR="00A0553A">
        <w:rPr>
          <w:rFonts w:ascii="Times New Roman" w:hAnsi="Times New Roman"/>
          <w:szCs w:val="24"/>
        </w:rPr>
        <w:t>2</w:t>
      </w:r>
      <w:r w:rsidR="00E273EB">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D05DC" w14:textId="77777777" w:rsidR="00645337" w:rsidRDefault="00645337">
      <w:r>
        <w:separator/>
      </w:r>
    </w:p>
  </w:endnote>
  <w:endnote w:type="continuationSeparator" w:id="0">
    <w:p w14:paraId="01630E03" w14:textId="77777777" w:rsidR="00645337" w:rsidRDefault="00645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FDB47" w14:textId="77777777" w:rsidR="00645337" w:rsidRDefault="00645337">
      <w:r>
        <w:separator/>
      </w:r>
    </w:p>
  </w:footnote>
  <w:footnote w:type="continuationSeparator" w:id="0">
    <w:p w14:paraId="20724C10" w14:textId="77777777" w:rsidR="00645337" w:rsidRDefault="006453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45337"/>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273EB"/>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1108</Words>
  <Characters>632</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1737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2022-07-29T11:55:00Z</dcterms:created>
  <dcterms:modified xsi:type="dcterms:W3CDTF">2022-07-29T11:55:00Z</dcterms:modified>
</cp:coreProperties>
</file>