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3341D" w14:textId="77777777" w:rsidR="00DD47CE" w:rsidRDefault="00C52BF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B86D66" wp14:editId="4649A26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33060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3F3A5D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52D460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4E5359E" w14:textId="77777777" w:rsidR="007F788C" w:rsidRDefault="007F788C">
      <w:pPr>
        <w:jc w:val="center"/>
        <w:rPr>
          <w:rFonts w:ascii="Times New Roman" w:hAnsi="Times New Roman"/>
          <w:b/>
        </w:rPr>
      </w:pPr>
    </w:p>
    <w:p w14:paraId="2846C0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D548B27" w14:textId="77777777"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724921">
        <w:rPr>
          <w:rFonts w:ascii="Times New Roman" w:hAnsi="Times New Roman"/>
          <w:b/>
        </w:rPr>
        <w:t xml:space="preserve"> EKSTREMALIOS</w:t>
      </w:r>
      <w:r w:rsidR="00525E4A">
        <w:rPr>
          <w:rFonts w:ascii="Times New Roman" w:hAnsi="Times New Roman"/>
          <w:b/>
        </w:rPr>
        <w:t>IOS</w:t>
      </w:r>
      <w:r w:rsidR="00724921">
        <w:rPr>
          <w:rFonts w:ascii="Times New Roman" w:hAnsi="Times New Roman"/>
          <w:b/>
        </w:rPr>
        <w:t xml:space="preserve"> SITUACIJOS PASKELBIMO ŠAKIŲ RAJONO SAVIVALDYBĖJE</w:t>
      </w:r>
    </w:p>
    <w:p w14:paraId="6F6B3307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E9187E7" w14:textId="31836581" w:rsidR="00DD47CE" w:rsidRDefault="00C52BF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C2F05">
        <w:rPr>
          <w:rFonts w:ascii="Times New Roman" w:hAnsi="Times New Roman"/>
        </w:rPr>
        <w:t>22</w:t>
      </w:r>
      <w:r w:rsidR="00832959">
        <w:rPr>
          <w:rFonts w:ascii="Times New Roman" w:hAnsi="Times New Roman"/>
        </w:rPr>
        <w:t xml:space="preserve"> m. </w:t>
      </w:r>
      <w:r w:rsidR="006C2F05">
        <w:rPr>
          <w:rFonts w:ascii="Times New Roman" w:hAnsi="Times New Roman"/>
        </w:rPr>
        <w:t xml:space="preserve">rugpjūčio </w:t>
      </w:r>
      <w:r w:rsidR="007F788C"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</w:p>
    <w:p w14:paraId="3017AC91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7441610" w14:textId="77777777" w:rsidR="001D38EF" w:rsidRPr="0097379B" w:rsidRDefault="001D38E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A0F200E" w14:textId="77777777" w:rsidR="001D38EF" w:rsidRPr="0097379B" w:rsidRDefault="001D38EF" w:rsidP="001D38EF">
      <w:pPr>
        <w:rPr>
          <w:rFonts w:ascii="Times New Roman" w:hAnsi="Times New Roman"/>
        </w:rPr>
      </w:pPr>
    </w:p>
    <w:p w14:paraId="214D946D" w14:textId="53AA5FD0" w:rsidR="00AA7E5D" w:rsidRDefault="00832959" w:rsidP="00AA7E5D">
      <w:pPr>
        <w:overflowPunct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97379B">
        <w:rPr>
          <w:rFonts w:ascii="Times New Roman" w:hAnsi="Times New Roman"/>
        </w:rPr>
        <w:t>Vadovaudamasis</w:t>
      </w:r>
      <w:r w:rsidR="00724921" w:rsidRPr="0097379B">
        <w:rPr>
          <w:rFonts w:ascii="Times New Roman" w:hAnsi="Times New Roman"/>
        </w:rPr>
        <w:t xml:space="preserve"> Lietuvos Respublikos vietos savivaldos įstatymo 29 straipsnio 8 dalies 2 punktu,</w:t>
      </w:r>
      <w:r w:rsidR="00F449E7" w:rsidRPr="0097379B">
        <w:rPr>
          <w:rFonts w:ascii="Times New Roman" w:hAnsi="Times New Roman"/>
        </w:rPr>
        <w:t xml:space="preserve"> Lietuvos Respublikos</w:t>
      </w:r>
      <w:r w:rsidR="0097379B">
        <w:rPr>
          <w:rFonts w:ascii="Times New Roman" w:hAnsi="Times New Roman"/>
        </w:rPr>
        <w:t xml:space="preserve"> civilinės saugos įstatymo </w:t>
      </w:r>
      <w:r w:rsidR="00724921" w:rsidRPr="0097379B">
        <w:rPr>
          <w:rFonts w:ascii="Times New Roman" w:hAnsi="Times New Roman"/>
        </w:rPr>
        <w:t xml:space="preserve">14 straipsnio 7 punktu, Ekstremaliųjų įvykių kriterijų sąrašo, patvirtinto Lietuvos Respublikos Vyriausybės 2006 m. kovo 9 d. nutarimu Nr. 241 „Dėl ekstremaliųjų įvykių kriterijų sąrašo patvirtinimo“, </w:t>
      </w:r>
      <w:r w:rsidR="00931EA0">
        <w:rPr>
          <w:rFonts w:ascii="Times New Roman" w:hAnsi="Times New Roman"/>
        </w:rPr>
        <w:t>11.3</w:t>
      </w:r>
      <w:r w:rsidR="00724921" w:rsidRPr="0097379B">
        <w:rPr>
          <w:rFonts w:ascii="Times New Roman" w:hAnsi="Times New Roman"/>
        </w:rPr>
        <w:t xml:space="preserve"> punktu, Ekstremaliųjų situacijų skelbimo ir atšaukimo tvarko</w:t>
      </w:r>
      <w:r w:rsidR="00525E4A" w:rsidRPr="0097379B">
        <w:rPr>
          <w:rFonts w:ascii="Times New Roman" w:hAnsi="Times New Roman"/>
        </w:rPr>
        <w:t>s aprašo, patvirtinto Lietuvos R</w:t>
      </w:r>
      <w:r w:rsidR="00724921" w:rsidRPr="0097379B">
        <w:rPr>
          <w:rFonts w:ascii="Times New Roman" w:hAnsi="Times New Roman"/>
        </w:rPr>
        <w:t>espublikos Vyriausybės 20</w:t>
      </w:r>
      <w:r w:rsidR="00525E4A" w:rsidRPr="0097379B">
        <w:rPr>
          <w:rFonts w:ascii="Times New Roman" w:hAnsi="Times New Roman"/>
        </w:rPr>
        <w:t>10 m. rugpjūčio 31 d. nutarimu N</w:t>
      </w:r>
      <w:r w:rsidR="00724921" w:rsidRPr="0097379B">
        <w:rPr>
          <w:rFonts w:ascii="Times New Roman" w:hAnsi="Times New Roman"/>
        </w:rPr>
        <w:t>r. 1243 „Dėl ekstremaliųjų situacijų skelbimo ir atšaukimo tvarko</w:t>
      </w:r>
      <w:r w:rsidR="00A972D0" w:rsidRPr="0097379B">
        <w:rPr>
          <w:rFonts w:ascii="Times New Roman" w:hAnsi="Times New Roman"/>
        </w:rPr>
        <w:t>s aprašo patvirtinimo“, 3.</w:t>
      </w:r>
      <w:r w:rsidR="00931EA0">
        <w:rPr>
          <w:rFonts w:ascii="Times New Roman" w:hAnsi="Times New Roman"/>
        </w:rPr>
        <w:t>4</w:t>
      </w:r>
      <w:r w:rsidR="00724921" w:rsidRPr="0097379B">
        <w:rPr>
          <w:rFonts w:ascii="Times New Roman" w:hAnsi="Times New Roman"/>
        </w:rPr>
        <w:t xml:space="preserve"> ir 5 punktais, </w:t>
      </w:r>
      <w:r w:rsidR="00DF53A4" w:rsidRPr="0097379B">
        <w:rPr>
          <w:rFonts w:ascii="Times New Roman" w:hAnsi="Times New Roman"/>
        </w:rPr>
        <w:t>Šakių rajono savivaldybės administracijos nuostatų, patvirtintų rajono savivaldybės tarybos 2016 m. rugsėjo 23 d. sprendimu Nr. T-277 „Dėl Šakių rajono savivaldybės administracijos nuostatų patvirtinimo“</w:t>
      </w:r>
      <w:r w:rsidR="00600685">
        <w:rPr>
          <w:rFonts w:ascii="Times New Roman" w:hAnsi="Times New Roman"/>
        </w:rPr>
        <w:t>,</w:t>
      </w:r>
      <w:r w:rsidR="00DF53A4" w:rsidRPr="0097379B">
        <w:rPr>
          <w:rFonts w:ascii="Times New Roman" w:hAnsi="Times New Roman"/>
        </w:rPr>
        <w:t xml:space="preserve"> 24 punktu</w:t>
      </w:r>
      <w:r w:rsidR="00724921" w:rsidRPr="0097379B">
        <w:rPr>
          <w:rFonts w:ascii="Times New Roman" w:hAnsi="Times New Roman"/>
        </w:rPr>
        <w:t xml:space="preserve"> ir atsižvelgdamas į Šakių rajono savivaldybės ekstremalių</w:t>
      </w:r>
      <w:r w:rsidR="00525E4A" w:rsidRPr="0097379B">
        <w:rPr>
          <w:rFonts w:ascii="Times New Roman" w:hAnsi="Times New Roman"/>
        </w:rPr>
        <w:t>jų</w:t>
      </w:r>
      <w:r w:rsidR="00724921" w:rsidRPr="0097379B">
        <w:rPr>
          <w:rFonts w:ascii="Times New Roman" w:hAnsi="Times New Roman"/>
        </w:rPr>
        <w:t xml:space="preserve"> situacijų komisijos </w:t>
      </w:r>
      <w:r w:rsidR="0097379B">
        <w:rPr>
          <w:rFonts w:ascii="Times New Roman" w:hAnsi="Times New Roman"/>
        </w:rPr>
        <w:t xml:space="preserve">posėdžio </w:t>
      </w:r>
      <w:r w:rsidR="00C52BF0" w:rsidRPr="0097379B">
        <w:rPr>
          <w:rFonts w:ascii="Times New Roman" w:hAnsi="Times New Roman"/>
        </w:rPr>
        <w:t>20</w:t>
      </w:r>
      <w:r w:rsidR="00931EA0">
        <w:rPr>
          <w:rFonts w:ascii="Times New Roman" w:hAnsi="Times New Roman"/>
        </w:rPr>
        <w:t>22</w:t>
      </w:r>
      <w:r w:rsidR="00B123A5" w:rsidRPr="0097379B">
        <w:rPr>
          <w:rFonts w:ascii="Times New Roman" w:hAnsi="Times New Roman"/>
        </w:rPr>
        <w:t xml:space="preserve"> m. </w:t>
      </w:r>
      <w:r w:rsidR="00931EA0">
        <w:rPr>
          <w:rFonts w:ascii="Times New Roman" w:hAnsi="Times New Roman"/>
        </w:rPr>
        <w:t>rugpjūčio</w:t>
      </w:r>
      <w:r w:rsidR="00C52BF0" w:rsidRPr="0097379B">
        <w:rPr>
          <w:rFonts w:ascii="Times New Roman" w:hAnsi="Times New Roman"/>
        </w:rPr>
        <w:t xml:space="preserve"> </w:t>
      </w:r>
      <w:r w:rsidR="00931EA0">
        <w:rPr>
          <w:rFonts w:ascii="Times New Roman" w:hAnsi="Times New Roman"/>
        </w:rPr>
        <w:t>23</w:t>
      </w:r>
      <w:r w:rsidR="00DF53A4">
        <w:rPr>
          <w:rFonts w:ascii="Times New Roman" w:hAnsi="Times New Roman"/>
        </w:rPr>
        <w:t xml:space="preserve"> d. protokolą</w:t>
      </w:r>
      <w:r w:rsidR="00B123A5" w:rsidRPr="0097379B">
        <w:rPr>
          <w:rFonts w:ascii="Times New Roman" w:hAnsi="Times New Roman"/>
        </w:rPr>
        <w:t>:</w:t>
      </w:r>
    </w:p>
    <w:p w14:paraId="3843DD2F" w14:textId="35E07A79" w:rsidR="00AA7E5D" w:rsidRPr="00AA7E5D" w:rsidRDefault="00AA7E5D" w:rsidP="00AA7E5D">
      <w:pPr>
        <w:overflowPunct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B123A5" w:rsidRPr="00AA7E5D">
        <w:rPr>
          <w:rFonts w:ascii="Times New Roman" w:hAnsi="Times New Roman"/>
        </w:rPr>
        <w:t xml:space="preserve">S k e l b i u Šakių rajono savivaldybės teritorijoje savivaldybės lygio </w:t>
      </w:r>
      <w:r w:rsidR="0097379B" w:rsidRPr="00AA7E5D">
        <w:rPr>
          <w:rFonts w:ascii="Times New Roman" w:hAnsi="Times New Roman"/>
        </w:rPr>
        <w:t xml:space="preserve">ekstremaliąją </w:t>
      </w:r>
      <w:r w:rsidR="00C52BF0" w:rsidRPr="00AA7E5D">
        <w:rPr>
          <w:rFonts w:ascii="Times New Roman" w:hAnsi="Times New Roman"/>
        </w:rPr>
        <w:t>situaciją nuo 20</w:t>
      </w:r>
      <w:r w:rsidR="00931EA0">
        <w:rPr>
          <w:rFonts w:ascii="Times New Roman" w:hAnsi="Times New Roman"/>
        </w:rPr>
        <w:t>22</w:t>
      </w:r>
      <w:r w:rsidR="00C52BF0" w:rsidRPr="00AA7E5D">
        <w:rPr>
          <w:rFonts w:ascii="Times New Roman" w:hAnsi="Times New Roman"/>
        </w:rPr>
        <w:t xml:space="preserve"> m. </w:t>
      </w:r>
      <w:r w:rsidR="00931EA0">
        <w:rPr>
          <w:rFonts w:ascii="Times New Roman" w:hAnsi="Times New Roman"/>
        </w:rPr>
        <w:t>rugpjūčio 23</w:t>
      </w:r>
      <w:r w:rsidR="00B123A5" w:rsidRPr="00AA7E5D">
        <w:rPr>
          <w:rFonts w:ascii="Times New Roman" w:hAnsi="Times New Roman"/>
        </w:rPr>
        <w:t xml:space="preserve"> d.</w:t>
      </w:r>
    </w:p>
    <w:p w14:paraId="43C8CC3F" w14:textId="77777777" w:rsidR="00A976F0" w:rsidRDefault="00AA7E5D" w:rsidP="00AA7E5D">
      <w:pPr>
        <w:overflowPunct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B123A5" w:rsidRPr="00AA7E5D">
        <w:rPr>
          <w:rFonts w:ascii="Times New Roman" w:hAnsi="Times New Roman"/>
        </w:rPr>
        <w:t>S k i r i u</w:t>
      </w:r>
      <w:r w:rsidR="00A976F0">
        <w:rPr>
          <w:rFonts w:ascii="Times New Roman" w:hAnsi="Times New Roman"/>
        </w:rPr>
        <w:t>:</w:t>
      </w:r>
    </w:p>
    <w:p w14:paraId="1E8927C6" w14:textId="32C1DB35" w:rsidR="0097379B" w:rsidRDefault="00A976F0" w:rsidP="00AA7E5D">
      <w:pPr>
        <w:overflowPunct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B123A5" w:rsidRPr="00AA7E5D">
        <w:rPr>
          <w:rFonts w:ascii="Times New Roman" w:hAnsi="Times New Roman"/>
        </w:rPr>
        <w:t xml:space="preserve"> Šakių rajono savivaldybės ekstremalios</w:t>
      </w:r>
      <w:r w:rsidR="00525E4A" w:rsidRPr="00AA7E5D">
        <w:rPr>
          <w:rFonts w:ascii="Times New Roman" w:hAnsi="Times New Roman"/>
        </w:rPr>
        <w:t>ios</w:t>
      </w:r>
      <w:r w:rsidR="00B123A5" w:rsidRPr="00AA7E5D">
        <w:rPr>
          <w:rFonts w:ascii="Times New Roman" w:hAnsi="Times New Roman"/>
        </w:rPr>
        <w:t xml:space="preserve"> situacijos operacijų vadovu Šakių rajon</w:t>
      </w:r>
      <w:r w:rsidR="00525E4A" w:rsidRPr="00AA7E5D">
        <w:rPr>
          <w:rFonts w:ascii="Times New Roman" w:hAnsi="Times New Roman"/>
        </w:rPr>
        <w:t xml:space="preserve">o savivaldybės administracijos </w:t>
      </w:r>
      <w:r>
        <w:rPr>
          <w:rFonts w:ascii="Times New Roman" w:hAnsi="Times New Roman"/>
        </w:rPr>
        <w:t>direktorių Dainių Grincevičių;</w:t>
      </w:r>
    </w:p>
    <w:p w14:paraId="52034DF4" w14:textId="46CAB357" w:rsidR="00A976F0" w:rsidRPr="00AA7E5D" w:rsidRDefault="00A976F0" w:rsidP="00AA7E5D">
      <w:pPr>
        <w:overflowPunct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</w:t>
      </w:r>
      <w:r w:rsidRPr="00AA7E5D">
        <w:rPr>
          <w:rFonts w:ascii="Times New Roman" w:hAnsi="Times New Roman"/>
        </w:rPr>
        <w:t>Šakių rajono savivaldybės ekstremaliosios situacijos</w:t>
      </w:r>
      <w:r>
        <w:rPr>
          <w:rFonts w:ascii="Times New Roman" w:hAnsi="Times New Roman"/>
        </w:rPr>
        <w:t xml:space="preserve"> gelbėjimo darbų vadovu Šakių rajono savivaldybės administracijos </w:t>
      </w:r>
      <w:r w:rsidRPr="00A976F0">
        <w:rPr>
          <w:rFonts w:ascii="Times New Roman" w:hAnsi="Times New Roman"/>
        </w:rPr>
        <w:t>Teisės, personalo ir civilinės metrikacijos skyriaus</w:t>
      </w:r>
      <w:r>
        <w:rPr>
          <w:rFonts w:ascii="Times New Roman" w:hAnsi="Times New Roman"/>
        </w:rPr>
        <w:t xml:space="preserve"> vyriausiąjį specialistą Ričardą </w:t>
      </w:r>
      <w:proofErr w:type="spellStart"/>
      <w:r>
        <w:rPr>
          <w:rFonts w:ascii="Times New Roman" w:hAnsi="Times New Roman"/>
        </w:rPr>
        <w:t>Stepaitį</w:t>
      </w:r>
      <w:proofErr w:type="spellEnd"/>
      <w:r>
        <w:rPr>
          <w:rFonts w:ascii="Times New Roman" w:hAnsi="Times New Roman"/>
        </w:rPr>
        <w:t>.</w:t>
      </w:r>
    </w:p>
    <w:p w14:paraId="0EC7864A" w14:textId="77777777" w:rsidR="001554C5" w:rsidRPr="0097379B" w:rsidRDefault="00D56BA7" w:rsidP="0097379B">
      <w:pPr>
        <w:overflowPunct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</w:rPr>
      </w:pPr>
      <w:r w:rsidRPr="0097379B">
        <w:rPr>
          <w:rStyle w:val="uficommentbody"/>
          <w:rFonts w:ascii="Times New Roman" w:hAnsi="Times New Roman"/>
        </w:rPr>
        <w:t>Šis įsakymas</w:t>
      </w:r>
      <w:r w:rsidR="001554C5" w:rsidRPr="0097379B">
        <w:rPr>
          <w:rStyle w:val="uficommentbody"/>
          <w:rFonts w:ascii="Times New Roman" w:hAnsi="Times New Roman"/>
        </w:rPr>
        <w:t xml:space="preserve"> per vieną m</w:t>
      </w:r>
      <w:r w:rsidRPr="0097379B">
        <w:rPr>
          <w:rStyle w:val="uficommentbody"/>
          <w:rFonts w:ascii="Times New Roman" w:hAnsi="Times New Roman"/>
        </w:rPr>
        <w:t xml:space="preserve">ėnesį nuo įsakymo </w:t>
      </w:r>
      <w:r w:rsidR="001554C5" w:rsidRPr="0097379B">
        <w:rPr>
          <w:rStyle w:val="uficommentbody"/>
          <w:rFonts w:ascii="Times New Roman" w:hAnsi="Times New Roman"/>
        </w:rPr>
        <w:t>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7777092" w14:textId="6B91B435" w:rsidR="001D38EF" w:rsidRDefault="001D38EF" w:rsidP="001554C5">
      <w:pPr>
        <w:tabs>
          <w:tab w:val="left" w:pos="1140"/>
        </w:tabs>
        <w:rPr>
          <w:rFonts w:ascii="Times New Roman" w:hAnsi="Times New Roman"/>
        </w:rPr>
      </w:pPr>
    </w:p>
    <w:p w14:paraId="4FBB3A8E" w14:textId="77777777" w:rsidR="00D57170" w:rsidRPr="001D38EF" w:rsidRDefault="00D57170" w:rsidP="001554C5">
      <w:pPr>
        <w:tabs>
          <w:tab w:val="left" w:pos="1140"/>
        </w:tabs>
        <w:rPr>
          <w:rFonts w:ascii="Times New Roman" w:hAnsi="Times New Roman"/>
        </w:rPr>
      </w:pPr>
    </w:p>
    <w:p w14:paraId="5C26408B" w14:textId="77777777" w:rsidR="00117499" w:rsidRPr="005D72B6" w:rsidRDefault="00C921BD" w:rsidP="0011749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1554C5">
        <w:rPr>
          <w:rFonts w:ascii="Times New Roman" w:hAnsi="Times New Roman"/>
          <w:szCs w:val="24"/>
        </w:rPr>
        <w:tab/>
      </w:r>
      <w:r w:rsidR="00C52BF0">
        <w:rPr>
          <w:rFonts w:ascii="Times New Roman" w:hAnsi="Times New Roman"/>
          <w:szCs w:val="24"/>
        </w:rPr>
        <w:t xml:space="preserve">         </w:t>
      </w:r>
      <w:r w:rsidR="001554C5">
        <w:rPr>
          <w:rFonts w:ascii="Times New Roman" w:hAnsi="Times New Roman"/>
          <w:szCs w:val="24"/>
        </w:rPr>
        <w:tab/>
      </w:r>
      <w:r w:rsidR="001554C5">
        <w:rPr>
          <w:rFonts w:ascii="Times New Roman" w:hAnsi="Times New Roman"/>
          <w:szCs w:val="24"/>
        </w:rPr>
        <w:tab/>
      </w:r>
      <w:r w:rsidR="00DF53A4">
        <w:rPr>
          <w:rFonts w:ascii="Times New Roman" w:hAnsi="Times New Roman"/>
          <w:szCs w:val="24"/>
        </w:rPr>
        <w:t xml:space="preserve">      </w:t>
      </w:r>
      <w:r w:rsidR="00C52BF0">
        <w:rPr>
          <w:rFonts w:ascii="Times New Roman" w:hAnsi="Times New Roman"/>
          <w:szCs w:val="24"/>
        </w:rPr>
        <w:t xml:space="preserve">         </w:t>
      </w:r>
      <w:r w:rsidR="001554C5">
        <w:rPr>
          <w:rFonts w:ascii="Times New Roman" w:hAnsi="Times New Roman"/>
          <w:szCs w:val="24"/>
        </w:rPr>
        <w:t>Dainius Grincevičius</w:t>
      </w:r>
    </w:p>
    <w:p w14:paraId="4286F47B" w14:textId="77777777" w:rsidR="00117499" w:rsidRPr="005D72B6" w:rsidRDefault="00117499" w:rsidP="00117499">
      <w:pPr>
        <w:rPr>
          <w:rFonts w:ascii="Times New Roman" w:hAnsi="Times New Roman"/>
          <w:szCs w:val="24"/>
        </w:rPr>
      </w:pPr>
    </w:p>
    <w:p w14:paraId="2332B68B" w14:textId="77777777" w:rsidR="00D57170" w:rsidRDefault="00D57170" w:rsidP="007F788C">
      <w:pPr>
        <w:overflowPunct w:val="0"/>
        <w:rPr>
          <w:rFonts w:ascii="Times New Roman" w:hAnsi="Times New Roman"/>
          <w:sz w:val="22"/>
          <w:szCs w:val="22"/>
        </w:rPr>
      </w:pPr>
    </w:p>
    <w:p w14:paraId="108347F5" w14:textId="77777777" w:rsidR="0016291F" w:rsidRPr="007F788C" w:rsidRDefault="0016291F" w:rsidP="007F788C">
      <w:pPr>
        <w:overflowPunct w:val="0"/>
        <w:rPr>
          <w:rFonts w:ascii="Times New Roman" w:hAnsi="Times New Roman"/>
          <w:sz w:val="22"/>
          <w:szCs w:val="22"/>
        </w:rPr>
      </w:pPr>
    </w:p>
    <w:p w14:paraId="176C339C" w14:textId="77777777" w:rsidR="007F788C" w:rsidRPr="0016291F" w:rsidRDefault="007F788C" w:rsidP="007F788C">
      <w:pPr>
        <w:overflowPunct w:val="0"/>
        <w:rPr>
          <w:rFonts w:ascii="Times New Roman" w:hAnsi="Times New Roman"/>
          <w:szCs w:val="24"/>
        </w:rPr>
      </w:pPr>
      <w:r w:rsidRPr="0016291F">
        <w:rPr>
          <w:rFonts w:ascii="Times New Roman" w:hAnsi="Times New Roman"/>
          <w:szCs w:val="24"/>
        </w:rPr>
        <w:t>Parengė</w:t>
      </w:r>
    </w:p>
    <w:p w14:paraId="2D04A497" w14:textId="77777777" w:rsidR="00C52BF0" w:rsidRPr="0016291F" w:rsidRDefault="001554C5" w:rsidP="007F788C">
      <w:pPr>
        <w:overflowPunct w:val="0"/>
        <w:rPr>
          <w:rFonts w:ascii="Times New Roman" w:hAnsi="Times New Roman"/>
          <w:szCs w:val="24"/>
        </w:rPr>
      </w:pPr>
      <w:r w:rsidRPr="0016291F">
        <w:rPr>
          <w:rFonts w:ascii="Times New Roman" w:hAnsi="Times New Roman"/>
          <w:szCs w:val="24"/>
        </w:rPr>
        <w:t>Teisės, personalo ir civili</w:t>
      </w:r>
      <w:r w:rsidR="00C52BF0" w:rsidRPr="0016291F">
        <w:rPr>
          <w:rFonts w:ascii="Times New Roman" w:hAnsi="Times New Roman"/>
          <w:szCs w:val="24"/>
        </w:rPr>
        <w:t xml:space="preserve">nės metrikacijos skyriaus </w:t>
      </w:r>
    </w:p>
    <w:p w14:paraId="7B56A93A" w14:textId="5B7AD7B4" w:rsidR="00A976F0" w:rsidRPr="0016291F" w:rsidRDefault="00600685" w:rsidP="007F788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A976F0">
        <w:rPr>
          <w:rFonts w:ascii="Times New Roman" w:hAnsi="Times New Roman"/>
          <w:szCs w:val="24"/>
        </w:rPr>
        <w:t xml:space="preserve">yriausiasis specialistas </w:t>
      </w:r>
    </w:p>
    <w:p w14:paraId="5AFF89EF" w14:textId="77777777" w:rsidR="007F788C" w:rsidRPr="0016291F" w:rsidRDefault="007F788C" w:rsidP="007F788C">
      <w:pPr>
        <w:overflowPunct w:val="0"/>
        <w:rPr>
          <w:rFonts w:ascii="Times New Roman" w:hAnsi="Times New Roman"/>
          <w:szCs w:val="24"/>
        </w:rPr>
      </w:pPr>
    </w:p>
    <w:p w14:paraId="185B6CE5" w14:textId="45ECDED8" w:rsidR="007F788C" w:rsidRPr="0016291F" w:rsidRDefault="00A976F0" w:rsidP="007F788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Ričardas Stepaitis</w:t>
      </w:r>
    </w:p>
    <w:p w14:paraId="066D4338" w14:textId="106E0F17" w:rsidR="001D38EF" w:rsidRPr="0016291F" w:rsidRDefault="00C52BF0" w:rsidP="001D38EF">
      <w:pPr>
        <w:overflowPunct w:val="0"/>
        <w:rPr>
          <w:rFonts w:ascii="Times New Roman" w:hAnsi="Times New Roman"/>
          <w:szCs w:val="24"/>
        </w:rPr>
      </w:pPr>
      <w:r w:rsidRPr="0016291F">
        <w:rPr>
          <w:rFonts w:ascii="Times New Roman" w:hAnsi="Times New Roman"/>
          <w:szCs w:val="24"/>
        </w:rPr>
        <w:t>20</w:t>
      </w:r>
      <w:r w:rsidR="00600685">
        <w:rPr>
          <w:rFonts w:ascii="Times New Roman" w:hAnsi="Times New Roman"/>
          <w:szCs w:val="24"/>
        </w:rPr>
        <w:t>22</w:t>
      </w:r>
      <w:r w:rsidRPr="0016291F">
        <w:rPr>
          <w:rFonts w:ascii="Times New Roman" w:hAnsi="Times New Roman"/>
          <w:szCs w:val="24"/>
        </w:rPr>
        <w:t>-0</w:t>
      </w:r>
      <w:r w:rsidR="00600685">
        <w:rPr>
          <w:rFonts w:ascii="Times New Roman" w:hAnsi="Times New Roman"/>
          <w:szCs w:val="24"/>
        </w:rPr>
        <w:t>8</w:t>
      </w:r>
      <w:r w:rsidRPr="0016291F">
        <w:rPr>
          <w:rFonts w:ascii="Times New Roman" w:hAnsi="Times New Roman"/>
          <w:szCs w:val="24"/>
        </w:rPr>
        <w:t>-</w:t>
      </w:r>
      <w:r w:rsidR="00600685">
        <w:rPr>
          <w:rFonts w:ascii="Times New Roman" w:hAnsi="Times New Roman"/>
          <w:szCs w:val="24"/>
        </w:rPr>
        <w:t>23</w:t>
      </w:r>
    </w:p>
    <w:sectPr w:rsidR="001D38EF" w:rsidRPr="0016291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3B087" w14:textId="77777777" w:rsidR="00D87508" w:rsidRDefault="00D87508">
      <w:r>
        <w:separator/>
      </w:r>
    </w:p>
  </w:endnote>
  <w:endnote w:type="continuationSeparator" w:id="0">
    <w:p w14:paraId="463EC557" w14:textId="77777777" w:rsidR="00D87508" w:rsidRDefault="00D87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BAA95" w14:textId="77777777"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943350">
      <w:rPr>
        <w:noProof/>
        <w:sz w:val="8"/>
      </w:rPr>
      <w:t>C:\Users\Vartotojas\Desktop\Civilin</w:t>
    </w:r>
    <w:r w:rsidR="00943350">
      <w:rPr>
        <w:rFonts w:hint="eastAsia"/>
        <w:noProof/>
        <w:sz w:val="8"/>
      </w:rPr>
      <w:t>ė</w:t>
    </w:r>
    <w:r w:rsidR="00943350">
      <w:rPr>
        <w:noProof/>
        <w:sz w:val="8"/>
      </w:rPr>
      <w:t xml:space="preserve"> sauga\ESK\EKSTREMALI-SITUACIJA-201-07-03.docx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F2BDB" w14:textId="77777777" w:rsidR="00D87508" w:rsidRDefault="00D87508">
      <w:r>
        <w:separator/>
      </w:r>
    </w:p>
  </w:footnote>
  <w:footnote w:type="continuationSeparator" w:id="0">
    <w:p w14:paraId="4A294B5C" w14:textId="77777777" w:rsidR="00D87508" w:rsidRDefault="00D87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A79D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D1420"/>
    <w:multiLevelType w:val="hybridMultilevel"/>
    <w:tmpl w:val="B77C8ECC"/>
    <w:lvl w:ilvl="0" w:tplc="A7F4B896">
      <w:start w:val="1"/>
      <w:numFmt w:val="decimal"/>
      <w:lvlText w:val="%1."/>
      <w:lvlJc w:val="left"/>
      <w:pPr>
        <w:ind w:left="1571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DA65E3A"/>
    <w:multiLevelType w:val="hybridMultilevel"/>
    <w:tmpl w:val="D7D0E07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604C8E"/>
    <w:multiLevelType w:val="hybridMultilevel"/>
    <w:tmpl w:val="42E479B2"/>
    <w:lvl w:ilvl="0" w:tplc="07CA15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3E4788"/>
    <w:multiLevelType w:val="hybridMultilevel"/>
    <w:tmpl w:val="7AC439CE"/>
    <w:lvl w:ilvl="0" w:tplc="0D7E158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5E86743F"/>
    <w:multiLevelType w:val="hybridMultilevel"/>
    <w:tmpl w:val="E1FABD36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61CF1553"/>
    <w:multiLevelType w:val="hybridMultilevel"/>
    <w:tmpl w:val="AA62E95C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2056005941">
    <w:abstractNumId w:val="1"/>
  </w:num>
  <w:num w:numId="2" w16cid:durableId="1762069134">
    <w:abstractNumId w:val="3"/>
  </w:num>
  <w:num w:numId="3" w16cid:durableId="1455903935">
    <w:abstractNumId w:val="5"/>
  </w:num>
  <w:num w:numId="4" w16cid:durableId="2053915750">
    <w:abstractNumId w:val="0"/>
  </w:num>
  <w:num w:numId="5" w16cid:durableId="905922590">
    <w:abstractNumId w:val="2"/>
  </w:num>
  <w:num w:numId="6" w16cid:durableId="494490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545"/>
    <w:rsid w:val="00011878"/>
    <w:rsid w:val="000566F6"/>
    <w:rsid w:val="00065DAA"/>
    <w:rsid w:val="00117499"/>
    <w:rsid w:val="001554C5"/>
    <w:rsid w:val="0016291F"/>
    <w:rsid w:val="001D38EF"/>
    <w:rsid w:val="001E7250"/>
    <w:rsid w:val="0028720A"/>
    <w:rsid w:val="002D3ABC"/>
    <w:rsid w:val="002F1757"/>
    <w:rsid w:val="00313CF0"/>
    <w:rsid w:val="00342E29"/>
    <w:rsid w:val="00366397"/>
    <w:rsid w:val="003A7A0D"/>
    <w:rsid w:val="00472D58"/>
    <w:rsid w:val="004E79C7"/>
    <w:rsid w:val="00521D86"/>
    <w:rsid w:val="00525E4A"/>
    <w:rsid w:val="005673FF"/>
    <w:rsid w:val="00590284"/>
    <w:rsid w:val="00596759"/>
    <w:rsid w:val="00600685"/>
    <w:rsid w:val="00610881"/>
    <w:rsid w:val="006C2F05"/>
    <w:rsid w:val="0070001E"/>
    <w:rsid w:val="00724921"/>
    <w:rsid w:val="00771786"/>
    <w:rsid w:val="007F71DE"/>
    <w:rsid w:val="007F788C"/>
    <w:rsid w:val="00811B61"/>
    <w:rsid w:val="00832959"/>
    <w:rsid w:val="008426B2"/>
    <w:rsid w:val="00931EA0"/>
    <w:rsid w:val="00943350"/>
    <w:rsid w:val="0097379B"/>
    <w:rsid w:val="009812F0"/>
    <w:rsid w:val="0098205C"/>
    <w:rsid w:val="009C4EAB"/>
    <w:rsid w:val="009C5CA0"/>
    <w:rsid w:val="009D505C"/>
    <w:rsid w:val="009F065C"/>
    <w:rsid w:val="00A972D0"/>
    <w:rsid w:val="00A976F0"/>
    <w:rsid w:val="00AA7E5D"/>
    <w:rsid w:val="00AC07D4"/>
    <w:rsid w:val="00AF5A3D"/>
    <w:rsid w:val="00B05D9A"/>
    <w:rsid w:val="00B123A5"/>
    <w:rsid w:val="00B83BE9"/>
    <w:rsid w:val="00BD5C50"/>
    <w:rsid w:val="00BE1E33"/>
    <w:rsid w:val="00BE6D25"/>
    <w:rsid w:val="00C52BF0"/>
    <w:rsid w:val="00C838D9"/>
    <w:rsid w:val="00C921BD"/>
    <w:rsid w:val="00CA6697"/>
    <w:rsid w:val="00CA6ECE"/>
    <w:rsid w:val="00CE496D"/>
    <w:rsid w:val="00CF79E3"/>
    <w:rsid w:val="00D56BA7"/>
    <w:rsid w:val="00D57170"/>
    <w:rsid w:val="00D87508"/>
    <w:rsid w:val="00D90352"/>
    <w:rsid w:val="00D90FB1"/>
    <w:rsid w:val="00DD47CE"/>
    <w:rsid w:val="00DE78CF"/>
    <w:rsid w:val="00DF53A4"/>
    <w:rsid w:val="00E27B17"/>
    <w:rsid w:val="00E918BB"/>
    <w:rsid w:val="00ED113F"/>
    <w:rsid w:val="00F01EF6"/>
    <w:rsid w:val="00F1647D"/>
    <w:rsid w:val="00F449E7"/>
    <w:rsid w:val="00FE7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3567CB"/>
  <w15:docId w15:val="{12341513-2F74-4527-84DA-BC738057F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3BE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3BE9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011878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155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2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BAF5AE4-A2F7-48C8-869E-867AC23314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258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Microsoft</Company>
  <LinksUpToDate>false</LinksUpToDate>
  <CharactersWithSpaces>2107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4</cp:revision>
  <cp:lastPrinted>2019-07-02T13:08:00Z</cp:lastPrinted>
  <dcterms:created xsi:type="dcterms:W3CDTF">2022-08-23T13:38:00Z</dcterms:created>
  <dcterms:modified xsi:type="dcterms:W3CDTF">2022-08-24T05:28:00Z</dcterms:modified>
</cp:coreProperties>
</file>