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A4AFC8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02351">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7FB9F3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02351">
        <w:rPr>
          <w:rFonts w:ascii="Times New Roman" w:hAnsi="Times New Roman"/>
          <w:szCs w:val="24"/>
        </w:rPr>
        <w:t>9</w:t>
      </w:r>
      <w:r w:rsidR="00EA47CA">
        <w:rPr>
          <w:rFonts w:ascii="Times New Roman" w:hAnsi="Times New Roman"/>
          <w:szCs w:val="24"/>
        </w:rPr>
        <w:t>-</w:t>
      </w:r>
      <w:r w:rsidR="00902351">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A0873" w14:textId="77777777" w:rsidR="00E52BBD" w:rsidRDefault="00E52BBD">
      <w:r>
        <w:separator/>
      </w:r>
    </w:p>
  </w:endnote>
  <w:endnote w:type="continuationSeparator" w:id="0">
    <w:p w14:paraId="0AAEFF8A" w14:textId="77777777" w:rsidR="00E52BBD" w:rsidRDefault="00E5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B0961" w14:textId="77777777" w:rsidR="00E52BBD" w:rsidRDefault="00E52BBD">
      <w:r>
        <w:separator/>
      </w:r>
    </w:p>
  </w:footnote>
  <w:footnote w:type="continuationSeparator" w:id="0">
    <w:p w14:paraId="3DB31618" w14:textId="77777777" w:rsidR="00E52BBD" w:rsidRDefault="00E52B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0543F"/>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E05A6C"/>
    <w:rsid w:val="00E15B8E"/>
    <w:rsid w:val="00E25F6F"/>
    <w:rsid w:val="00E412B4"/>
    <w:rsid w:val="00E52BBD"/>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2022-09-01T08:33:00Z</dcterms:created>
  <dcterms:modified xsi:type="dcterms:W3CDTF">2022-09-01T08:33:00Z</dcterms:modified>
</cp:coreProperties>
</file>