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120D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50C38">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93B619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50C38">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A50C38">
        <w:rPr>
          <w:rFonts w:ascii="Times New Roman" w:hAnsi="Times New Roman"/>
          <w:spacing w:val="2"/>
        </w:rPr>
        <w:t>ams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7E877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CC6622">
        <w:rPr>
          <w:rFonts w:ascii="Times New Roman" w:hAnsi="Times New Roman"/>
          <w:szCs w:val="24"/>
        </w:rPr>
        <w:t>0</w:t>
      </w:r>
      <w:r w:rsidR="00A50C38">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9D2D9" w14:textId="77777777" w:rsidR="00902CA8" w:rsidRDefault="00902CA8">
      <w:r>
        <w:separator/>
      </w:r>
    </w:p>
  </w:endnote>
  <w:endnote w:type="continuationSeparator" w:id="0">
    <w:p w14:paraId="5A589094" w14:textId="77777777" w:rsidR="00902CA8" w:rsidRDefault="00902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DB178" w14:textId="77777777" w:rsidR="00902CA8" w:rsidRDefault="00902CA8">
      <w:r>
        <w:separator/>
      </w:r>
    </w:p>
  </w:footnote>
  <w:footnote w:type="continuationSeparator" w:id="0">
    <w:p w14:paraId="694D179F" w14:textId="77777777" w:rsidR="00902CA8" w:rsidRDefault="00902C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2022-09-06T12:13:00Z</dcterms:created>
  <dcterms:modified xsi:type="dcterms:W3CDTF">2022-09-06T12:13:00Z</dcterms:modified>
</cp:coreProperties>
</file>