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86541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306E0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B013BB">
        <w:rPr>
          <w:rFonts w:ascii="Times New Roman" w:hAnsi="Times New Roman"/>
          <w:szCs w:val="24"/>
        </w:rPr>
        <w:t>09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73DB7" w14:textId="77777777" w:rsidR="00696AAA" w:rsidRDefault="00696AAA">
      <w:r>
        <w:separator/>
      </w:r>
    </w:p>
  </w:endnote>
  <w:endnote w:type="continuationSeparator" w:id="0">
    <w:p w14:paraId="524A7299" w14:textId="77777777" w:rsidR="00696AAA" w:rsidRDefault="00696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8FFDE" w14:textId="77777777" w:rsidR="00696AAA" w:rsidRDefault="00696AAA">
      <w:r>
        <w:separator/>
      </w:r>
    </w:p>
  </w:footnote>
  <w:footnote w:type="continuationSeparator" w:id="0">
    <w:p w14:paraId="791333F7" w14:textId="77777777" w:rsidR="00696AAA" w:rsidRDefault="00696A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B30CC"/>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96AAA"/>
    <w:rsid w:val="006A12D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2022-09-09T08:15:00Z</dcterms:created>
  <dcterms:modified xsi:type="dcterms:W3CDTF">2022-09-09T08:15:00Z</dcterms:modified>
</cp:coreProperties>
</file>