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43E072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w:t>
      </w:r>
      <w:r w:rsidR="00B013BB">
        <w:rPr>
          <w:rFonts w:ascii="Times New Roman" w:hAnsi="Times New Roman"/>
        </w:rPr>
        <w:t>sėj</w:t>
      </w:r>
      <w:r w:rsidR="0021442B">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672A09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w:t>
      </w:r>
      <w:r w:rsidR="005308E6">
        <w:rPr>
          <w:rFonts w:ascii="Times New Roman" w:hAnsi="Times New Roman"/>
        </w:rPr>
        <w:t>us</w:t>
      </w:r>
      <w:r>
        <w:rPr>
          <w:rFonts w:ascii="Times New Roman" w:hAnsi="Times New Roman"/>
        </w:rPr>
        <w:t xml:space="preserve"> pried</w:t>
      </w:r>
      <w:r w:rsidR="005308E6">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086999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013BB">
        <w:rPr>
          <w:rFonts w:ascii="Times New Roman" w:hAnsi="Times New Roman"/>
          <w:szCs w:val="24"/>
        </w:rPr>
        <w:t>9</w:t>
      </w:r>
      <w:r w:rsidR="00EA47CA">
        <w:rPr>
          <w:rFonts w:ascii="Times New Roman" w:hAnsi="Times New Roman"/>
          <w:szCs w:val="24"/>
        </w:rPr>
        <w:t>-</w:t>
      </w:r>
      <w:r w:rsidR="005308E6">
        <w:rPr>
          <w:rFonts w:ascii="Times New Roman" w:hAnsi="Times New Roman"/>
          <w:szCs w:val="24"/>
        </w:rPr>
        <w:t>13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F4A45" w14:textId="77777777" w:rsidR="00352ED1" w:rsidRDefault="00352ED1">
      <w:r>
        <w:separator/>
      </w:r>
    </w:p>
  </w:endnote>
  <w:endnote w:type="continuationSeparator" w:id="0">
    <w:p w14:paraId="6993CBFA" w14:textId="77777777" w:rsidR="00352ED1" w:rsidRDefault="00352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9D0A6" w14:textId="77777777" w:rsidR="00352ED1" w:rsidRDefault="00352ED1">
      <w:r>
        <w:separator/>
      </w:r>
    </w:p>
  </w:footnote>
  <w:footnote w:type="continuationSeparator" w:id="0">
    <w:p w14:paraId="77D0F270" w14:textId="77777777" w:rsidR="00352ED1" w:rsidRDefault="00352E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0015"/>
    <w:rsid w:val="001820D5"/>
    <w:rsid w:val="001A2247"/>
    <w:rsid w:val="001B2941"/>
    <w:rsid w:val="001D1166"/>
    <w:rsid w:val="001D38EF"/>
    <w:rsid w:val="001E7250"/>
    <w:rsid w:val="001E7657"/>
    <w:rsid w:val="001E77D7"/>
    <w:rsid w:val="0021442B"/>
    <w:rsid w:val="00221B40"/>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52ED1"/>
    <w:rsid w:val="003A0C31"/>
    <w:rsid w:val="003A5BAB"/>
    <w:rsid w:val="003F491F"/>
    <w:rsid w:val="00401817"/>
    <w:rsid w:val="00403155"/>
    <w:rsid w:val="00434111"/>
    <w:rsid w:val="00435ADB"/>
    <w:rsid w:val="00441EB3"/>
    <w:rsid w:val="004427D6"/>
    <w:rsid w:val="00453FFE"/>
    <w:rsid w:val="004A0694"/>
    <w:rsid w:val="00521D86"/>
    <w:rsid w:val="005308E6"/>
    <w:rsid w:val="00583E25"/>
    <w:rsid w:val="005E4337"/>
    <w:rsid w:val="00610881"/>
    <w:rsid w:val="0062322A"/>
    <w:rsid w:val="00644D60"/>
    <w:rsid w:val="00650F46"/>
    <w:rsid w:val="0066026F"/>
    <w:rsid w:val="006A12D3"/>
    <w:rsid w:val="006B7A83"/>
    <w:rsid w:val="006E02B2"/>
    <w:rsid w:val="006F4638"/>
    <w:rsid w:val="0070001E"/>
    <w:rsid w:val="0071303A"/>
    <w:rsid w:val="007534CE"/>
    <w:rsid w:val="007A47EE"/>
    <w:rsid w:val="007E0C3C"/>
    <w:rsid w:val="00864DCE"/>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013BB"/>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2022-09-13T12:56:00Z</dcterms:created>
  <dcterms:modified xsi:type="dcterms:W3CDTF">2022-09-13T12:56:00Z</dcterms:modified>
</cp:coreProperties>
</file>