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04A56E48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DF3298">
        <w:rPr>
          <w:rFonts w:ascii="Times New Roman" w:hAnsi="Times New Roman"/>
          <w:szCs w:val="24"/>
        </w:rPr>
        <w:t>2</w:t>
      </w:r>
      <w:r w:rsidRPr="00BF4357">
        <w:rPr>
          <w:rFonts w:ascii="Times New Roman" w:hAnsi="Times New Roman"/>
          <w:szCs w:val="24"/>
        </w:rPr>
        <w:t xml:space="preserve"> m. </w:t>
      </w:r>
      <w:r w:rsidR="00812196">
        <w:rPr>
          <w:rFonts w:ascii="Times New Roman" w:hAnsi="Times New Roman"/>
          <w:szCs w:val="24"/>
        </w:rPr>
        <w:t xml:space="preserve">rugsėjo     </w:t>
      </w:r>
      <w:r w:rsidR="00520A5A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DD1F739" w:rsidR="0035744C" w:rsidRPr="00537581" w:rsidRDefault="003E13CC" w:rsidP="00EB0D98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504E4F">
        <w:rPr>
          <w:rFonts w:ascii="Times New Roman" w:hAnsi="Times New Roman"/>
          <w:szCs w:val="24"/>
        </w:rPr>
        <w:tab/>
        <w:t xml:space="preserve">Vadovaudamasis </w:t>
      </w:r>
      <w:r w:rsidR="0035744C" w:rsidRPr="00504E4F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504E4F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504E4F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504E4F">
        <w:rPr>
          <w:rFonts w:ascii="Times New Roman" w:hAnsi="Times New Roman"/>
          <w:color w:val="000000"/>
          <w:szCs w:val="24"/>
        </w:rPr>
        <w:t>apunkčiu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504E4F">
        <w:rPr>
          <w:rFonts w:ascii="Times New Roman" w:hAnsi="Times New Roman"/>
          <w:szCs w:val="24"/>
        </w:rPr>
        <w:t xml:space="preserve">rajono savivaldybės tarybos 2016 m. </w:t>
      </w:r>
      <w:r w:rsidR="0035744C" w:rsidRPr="00504E4F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504E4F">
        <w:rPr>
          <w:rFonts w:ascii="Times New Roman" w:hAnsi="Times New Roman"/>
          <w:szCs w:val="24"/>
        </w:rPr>
        <w:t xml:space="preserve"> p</w:t>
      </w:r>
      <w:r w:rsidR="001B1E4E" w:rsidRPr="00504E4F">
        <w:rPr>
          <w:rFonts w:ascii="Times New Roman" w:hAnsi="Times New Roman"/>
          <w:szCs w:val="24"/>
        </w:rPr>
        <w:t>apunkčiu</w:t>
      </w:r>
      <w:r w:rsidR="00537581">
        <w:rPr>
          <w:rFonts w:ascii="Times New Roman" w:hAnsi="Times New Roman"/>
          <w:szCs w:val="24"/>
        </w:rPr>
        <w:t>,</w:t>
      </w:r>
      <w:r w:rsidR="00D919E3" w:rsidRPr="00504E4F">
        <w:rPr>
          <w:rFonts w:ascii="Times New Roman" w:hAnsi="Times New Roman"/>
          <w:szCs w:val="24"/>
        </w:rPr>
        <w:t xml:space="preserve"> </w:t>
      </w:r>
      <w:r w:rsidR="0035744C" w:rsidRPr="00504E4F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504E4F">
        <w:rPr>
          <w:rFonts w:ascii="Times New Roman" w:hAnsi="Times New Roman"/>
          <w:color w:val="000000"/>
          <w:szCs w:val="24"/>
        </w:rPr>
        <w:t>punkt</w:t>
      </w:r>
      <w:r w:rsidR="00A112A8">
        <w:rPr>
          <w:rFonts w:ascii="Times New Roman" w:hAnsi="Times New Roman"/>
          <w:color w:val="000000"/>
          <w:szCs w:val="24"/>
        </w:rPr>
        <w:t>ais</w:t>
      </w:r>
      <w:r w:rsidR="0035744C" w:rsidRPr="00537581">
        <w:rPr>
          <w:rFonts w:ascii="Times New Roman" w:hAnsi="Times New Roman"/>
          <w:color w:val="000000"/>
          <w:szCs w:val="24"/>
        </w:rPr>
        <w:t>,</w:t>
      </w:r>
    </w:p>
    <w:p w14:paraId="169BA15E" w14:textId="035F342B" w:rsidR="0035744C" w:rsidRDefault="0035744C" w:rsidP="00EB0D98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504E4F">
        <w:rPr>
          <w:color w:val="000000"/>
        </w:rPr>
        <w:tab/>
      </w:r>
      <w:r w:rsidRPr="00504E4F">
        <w:rPr>
          <w:color w:val="000000"/>
          <w:spacing w:val="60"/>
        </w:rPr>
        <w:t>tvirtinu</w:t>
      </w:r>
      <w:r w:rsidRPr="00504E4F">
        <w:rPr>
          <w:color w:val="000000"/>
        </w:rPr>
        <w:t xml:space="preserve"> pridedamas Šakių rajono savivaldybės nekilnojamųjų daiktų pardavimo viešame aukcione sąlygas:</w:t>
      </w:r>
    </w:p>
    <w:p w14:paraId="46CE010D" w14:textId="6CB308B9" w:rsidR="00354629" w:rsidRPr="00D84440" w:rsidRDefault="00812196" w:rsidP="00EB0D98">
      <w:pPr>
        <w:widowControl w:val="0"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color w:val="000000"/>
        </w:rPr>
        <w:t>1</w:t>
      </w:r>
      <w:r w:rsidR="00F946B1">
        <w:rPr>
          <w:color w:val="000000"/>
        </w:rPr>
        <w:t xml:space="preserve">. </w:t>
      </w:r>
      <w:r w:rsidR="00354629" w:rsidRPr="00D84440">
        <w:rPr>
          <w:rFonts w:ascii="Times New Roman" w:hAnsi="Times New Roman"/>
          <w:color w:val="000000"/>
          <w:szCs w:val="24"/>
        </w:rPr>
        <w:t xml:space="preserve">Mokyklos patalpų (unikalus numeris 8497-2014-2017:003, plotas 301,02 kv. m), Mokyklos g. 3-1, </w:t>
      </w:r>
      <w:proofErr w:type="spellStart"/>
      <w:r w:rsidR="00354629" w:rsidRPr="00D84440">
        <w:rPr>
          <w:rFonts w:ascii="Times New Roman" w:hAnsi="Times New Roman"/>
          <w:color w:val="000000"/>
          <w:szCs w:val="24"/>
        </w:rPr>
        <w:t>Žygėnų</w:t>
      </w:r>
      <w:proofErr w:type="spellEnd"/>
      <w:r w:rsidR="00354629" w:rsidRPr="00D84440">
        <w:rPr>
          <w:rFonts w:ascii="Times New Roman" w:hAnsi="Times New Roman"/>
          <w:color w:val="000000"/>
          <w:szCs w:val="24"/>
        </w:rPr>
        <w:t xml:space="preserve"> k., Kidulių sen., Šakių r. sav.; 0,2825 ha ploto dalies žemės sklypo (iš bendro 0,3777 ha ploto) (kadastro numeris 8453/0006:431, unikalus numeris 4400-2127-0702), Mokyklos g. 3, </w:t>
      </w:r>
      <w:proofErr w:type="spellStart"/>
      <w:r w:rsidR="00354629" w:rsidRPr="00D84440">
        <w:rPr>
          <w:rFonts w:ascii="Times New Roman" w:hAnsi="Times New Roman"/>
          <w:color w:val="000000"/>
          <w:szCs w:val="24"/>
        </w:rPr>
        <w:t>Žygėnų</w:t>
      </w:r>
      <w:proofErr w:type="spellEnd"/>
      <w:r w:rsidR="00354629" w:rsidRPr="00D84440">
        <w:rPr>
          <w:rFonts w:ascii="Times New Roman" w:hAnsi="Times New Roman"/>
          <w:color w:val="000000"/>
          <w:szCs w:val="24"/>
        </w:rPr>
        <w:t xml:space="preserve"> k., Kidulių sen., Šakių r. sav.</w:t>
      </w:r>
    </w:p>
    <w:p w14:paraId="2D70F166" w14:textId="71483C82" w:rsidR="00812196" w:rsidRPr="00354649" w:rsidRDefault="00812196" w:rsidP="00EB0D98">
      <w:pPr>
        <w:jc w:val="both"/>
        <w:rPr>
          <w:szCs w:val="24"/>
        </w:rPr>
      </w:pPr>
      <w:r>
        <w:rPr>
          <w:szCs w:val="24"/>
        </w:rPr>
        <w:tab/>
      </w:r>
      <w:r w:rsidR="00CF1968">
        <w:rPr>
          <w:szCs w:val="24"/>
        </w:rPr>
        <w:t>2</w:t>
      </w:r>
      <w:r>
        <w:rPr>
          <w:szCs w:val="24"/>
        </w:rPr>
        <w:t>. Buto</w:t>
      </w:r>
      <w:r w:rsidRPr="00263915">
        <w:rPr>
          <w:szCs w:val="24"/>
        </w:rPr>
        <w:t xml:space="preserve"> (unikalus </w:t>
      </w:r>
      <w:r>
        <w:rPr>
          <w:szCs w:val="24"/>
        </w:rPr>
        <w:t>Nr.</w:t>
      </w:r>
      <w:r w:rsidRPr="00263915">
        <w:rPr>
          <w:szCs w:val="24"/>
        </w:rPr>
        <w:t xml:space="preserve"> </w:t>
      </w:r>
      <w:r>
        <w:rPr>
          <w:szCs w:val="24"/>
        </w:rPr>
        <w:t>4400-0998-2929:9660</w:t>
      </w:r>
      <w:r w:rsidRPr="00263915">
        <w:rPr>
          <w:szCs w:val="24"/>
        </w:rPr>
        <w:t xml:space="preserve">, </w:t>
      </w:r>
      <w:r>
        <w:rPr>
          <w:szCs w:val="24"/>
        </w:rPr>
        <w:t xml:space="preserve">bendras </w:t>
      </w:r>
      <w:r w:rsidRPr="00263915">
        <w:rPr>
          <w:szCs w:val="24"/>
        </w:rPr>
        <w:t xml:space="preserve">plotas </w:t>
      </w:r>
      <w:r>
        <w:rPr>
          <w:szCs w:val="24"/>
        </w:rPr>
        <w:t>18,17 kv. m</w:t>
      </w:r>
      <w:r w:rsidRPr="00263915">
        <w:rPr>
          <w:szCs w:val="24"/>
        </w:rPr>
        <w:t>)</w:t>
      </w:r>
      <w:r>
        <w:rPr>
          <w:szCs w:val="24"/>
        </w:rPr>
        <w:t xml:space="preserve"> su rūsiu 6,28 kv. m,</w:t>
      </w:r>
      <w:r w:rsidRPr="00263915">
        <w:rPr>
          <w:szCs w:val="24"/>
        </w:rPr>
        <w:t xml:space="preserve"> </w:t>
      </w:r>
      <w:r>
        <w:rPr>
          <w:szCs w:val="24"/>
        </w:rPr>
        <w:t xml:space="preserve">Vytauto </w:t>
      </w:r>
      <w:r w:rsidRPr="00263915">
        <w:rPr>
          <w:szCs w:val="24"/>
        </w:rPr>
        <w:t xml:space="preserve">g. </w:t>
      </w:r>
      <w:r>
        <w:rPr>
          <w:szCs w:val="24"/>
        </w:rPr>
        <w:t>23-23</w:t>
      </w:r>
      <w:r w:rsidRPr="00263915">
        <w:rPr>
          <w:szCs w:val="24"/>
        </w:rPr>
        <w:t xml:space="preserve">, </w:t>
      </w:r>
      <w:r>
        <w:rPr>
          <w:szCs w:val="24"/>
        </w:rPr>
        <w:t>Kudirkos Naumiestis</w:t>
      </w:r>
      <w:r w:rsidRPr="00263915">
        <w:rPr>
          <w:szCs w:val="24"/>
        </w:rPr>
        <w:t>, Šakių r. sav.</w:t>
      </w:r>
    </w:p>
    <w:p w14:paraId="7BA408AF" w14:textId="29E79776" w:rsidR="00812196" w:rsidRDefault="00CF1968" w:rsidP="00EB0D98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3. </w:t>
      </w:r>
      <w:r w:rsidR="00EB0D98" w:rsidRPr="00504E4F">
        <w:t xml:space="preserve">Šarvojimo salės (unikalus </w:t>
      </w:r>
      <w:r w:rsidR="00EB0D98">
        <w:t>Nr.</w:t>
      </w:r>
      <w:r w:rsidR="00EB0D98" w:rsidRPr="00504E4F">
        <w:t xml:space="preserve"> 8496-0007-0014:0005, plotas 83,12 kv. m), Tilto g. 7-1, Kudirkos Naumiestis, Šakių r. sav.</w:t>
      </w:r>
    </w:p>
    <w:p w14:paraId="0C80466F" w14:textId="60E99272" w:rsidR="00C15BD6" w:rsidRPr="00504E4F" w:rsidRDefault="00C15BD6" w:rsidP="00EB0D98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504E4F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504E4F" w:rsidRDefault="003E13CC" w:rsidP="003B1CE0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2421E81" w14:textId="77777777" w:rsidR="00336D3D" w:rsidRDefault="00336D3D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A48DBD6" w14:textId="257E814E" w:rsidR="00C97F1D" w:rsidRPr="00504E4F" w:rsidRDefault="003E13CC" w:rsidP="00E223B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Administracijos direktorius</w:t>
      </w:r>
      <w:r w:rsidR="00537581">
        <w:rPr>
          <w:rFonts w:ascii="Times New Roman" w:hAnsi="Times New Roman"/>
          <w:szCs w:val="24"/>
        </w:rPr>
        <w:t xml:space="preserve"> </w:t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  <w:t>Dainius Grincevičius</w:t>
      </w:r>
    </w:p>
    <w:p w14:paraId="5826975A" w14:textId="77777777" w:rsidR="00364805" w:rsidRPr="00504E4F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6200D9" w14:textId="5CC758D3" w:rsidR="00961A00" w:rsidRPr="00504E4F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E07FC46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CDDEFC" w14:textId="77777777" w:rsidR="004262BA" w:rsidRDefault="004262BA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50B765EC" w:rsidR="00364805" w:rsidRPr="00504E4F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504E4F">
        <w:rPr>
          <w:rFonts w:ascii="Times New Roman" w:hAnsi="Times New Roman"/>
          <w:szCs w:val="24"/>
        </w:rPr>
        <w:t>Parengė</w:t>
      </w:r>
      <w:r w:rsidRPr="00504E4F">
        <w:rPr>
          <w:rFonts w:ascii="Times New Roman" w:hAnsi="Times New Roman"/>
          <w:szCs w:val="24"/>
        </w:rPr>
        <w:tab/>
      </w:r>
    </w:p>
    <w:p w14:paraId="033182FE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504E4F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</w:r>
    </w:p>
    <w:p w14:paraId="122F6321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Irmunda Čepulionienė</w:t>
      </w:r>
    </w:p>
    <w:p w14:paraId="302BC913" w14:textId="4926FF09" w:rsidR="00364805" w:rsidRPr="00504E4F" w:rsidRDefault="00364805" w:rsidP="0014407A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20</w:t>
      </w:r>
      <w:r w:rsidR="00E26599" w:rsidRPr="00504E4F">
        <w:rPr>
          <w:rFonts w:ascii="Times New Roman" w:hAnsi="Times New Roman"/>
          <w:szCs w:val="24"/>
        </w:rPr>
        <w:t>2</w:t>
      </w:r>
      <w:r w:rsidR="00DF3298">
        <w:rPr>
          <w:rFonts w:ascii="Times New Roman" w:hAnsi="Times New Roman"/>
          <w:szCs w:val="24"/>
        </w:rPr>
        <w:t>2</w:t>
      </w:r>
      <w:r w:rsidRPr="00504E4F">
        <w:rPr>
          <w:rFonts w:ascii="Times New Roman" w:hAnsi="Times New Roman"/>
          <w:szCs w:val="24"/>
        </w:rPr>
        <w:t>-</w:t>
      </w:r>
      <w:r w:rsidR="00DF3298">
        <w:rPr>
          <w:rFonts w:ascii="Times New Roman" w:hAnsi="Times New Roman"/>
          <w:szCs w:val="24"/>
        </w:rPr>
        <w:t>0</w:t>
      </w:r>
      <w:r w:rsidR="00CF1968">
        <w:rPr>
          <w:rFonts w:ascii="Times New Roman" w:hAnsi="Times New Roman"/>
          <w:szCs w:val="24"/>
        </w:rPr>
        <w:t>9</w:t>
      </w:r>
      <w:r w:rsidRPr="00504E4F">
        <w:rPr>
          <w:rFonts w:ascii="Times New Roman" w:hAnsi="Times New Roman"/>
          <w:szCs w:val="24"/>
        </w:rPr>
        <w:t>-</w:t>
      </w:r>
      <w:r w:rsidR="00CF1968">
        <w:rPr>
          <w:rFonts w:ascii="Times New Roman" w:hAnsi="Times New Roman"/>
          <w:szCs w:val="24"/>
        </w:rPr>
        <w:t>09</w:t>
      </w:r>
    </w:p>
    <w:sectPr w:rsidR="00364805" w:rsidRPr="00504E4F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EB9BD" w14:textId="77777777" w:rsidR="00AA36C4" w:rsidRDefault="00AA36C4">
      <w:r>
        <w:separator/>
      </w:r>
    </w:p>
  </w:endnote>
  <w:endnote w:type="continuationSeparator" w:id="0">
    <w:p w14:paraId="0AA90350" w14:textId="77777777" w:rsidR="00AA36C4" w:rsidRDefault="00AA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B40CB" w14:textId="77777777" w:rsidR="00AA36C4" w:rsidRDefault="00AA36C4">
      <w:r>
        <w:separator/>
      </w:r>
    </w:p>
  </w:footnote>
  <w:footnote w:type="continuationSeparator" w:id="0">
    <w:p w14:paraId="0BAB25F6" w14:textId="77777777" w:rsidR="00AA36C4" w:rsidRDefault="00AA3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3031D"/>
    <w:rsid w:val="000354C9"/>
    <w:rsid w:val="0004569E"/>
    <w:rsid w:val="000473B3"/>
    <w:rsid w:val="00050D84"/>
    <w:rsid w:val="0007247C"/>
    <w:rsid w:val="00072595"/>
    <w:rsid w:val="000A3EA9"/>
    <w:rsid w:val="000C6D5B"/>
    <w:rsid w:val="000E18D0"/>
    <w:rsid w:val="000E508A"/>
    <w:rsid w:val="000F5CD0"/>
    <w:rsid w:val="001061FE"/>
    <w:rsid w:val="00117499"/>
    <w:rsid w:val="001206A1"/>
    <w:rsid w:val="00143272"/>
    <w:rsid w:val="001434E6"/>
    <w:rsid w:val="0014407A"/>
    <w:rsid w:val="001605B3"/>
    <w:rsid w:val="001A4A41"/>
    <w:rsid w:val="001B1E4E"/>
    <w:rsid w:val="001D38EF"/>
    <w:rsid w:val="001E7250"/>
    <w:rsid w:val="00200812"/>
    <w:rsid w:val="002765E4"/>
    <w:rsid w:val="00285382"/>
    <w:rsid w:val="0028720A"/>
    <w:rsid w:val="002A7646"/>
    <w:rsid w:val="002B2036"/>
    <w:rsid w:val="002C0DA1"/>
    <w:rsid w:val="002D3ABC"/>
    <w:rsid w:val="002F788F"/>
    <w:rsid w:val="00313CF0"/>
    <w:rsid w:val="003225B3"/>
    <w:rsid w:val="00336D3D"/>
    <w:rsid w:val="00342E29"/>
    <w:rsid w:val="00346591"/>
    <w:rsid w:val="00354629"/>
    <w:rsid w:val="0035744C"/>
    <w:rsid w:val="00364805"/>
    <w:rsid w:val="0037561C"/>
    <w:rsid w:val="00392AA7"/>
    <w:rsid w:val="003A0C31"/>
    <w:rsid w:val="003B1CE0"/>
    <w:rsid w:val="003C30D7"/>
    <w:rsid w:val="003C75EA"/>
    <w:rsid w:val="003D5022"/>
    <w:rsid w:val="003E13CC"/>
    <w:rsid w:val="003F491F"/>
    <w:rsid w:val="00401CBB"/>
    <w:rsid w:val="00424FAC"/>
    <w:rsid w:val="004262BA"/>
    <w:rsid w:val="00434111"/>
    <w:rsid w:val="00435ADB"/>
    <w:rsid w:val="00470285"/>
    <w:rsid w:val="00490B3F"/>
    <w:rsid w:val="00494529"/>
    <w:rsid w:val="004B5EBF"/>
    <w:rsid w:val="004B6824"/>
    <w:rsid w:val="004C0E96"/>
    <w:rsid w:val="004D0039"/>
    <w:rsid w:val="004E5C0F"/>
    <w:rsid w:val="00504E4F"/>
    <w:rsid w:val="00520A5A"/>
    <w:rsid w:val="00521D86"/>
    <w:rsid w:val="00534E47"/>
    <w:rsid w:val="00537581"/>
    <w:rsid w:val="00583E25"/>
    <w:rsid w:val="005A3D1C"/>
    <w:rsid w:val="005A4799"/>
    <w:rsid w:val="005A5BDC"/>
    <w:rsid w:val="005C13FB"/>
    <w:rsid w:val="005E6E9D"/>
    <w:rsid w:val="00601B91"/>
    <w:rsid w:val="00602415"/>
    <w:rsid w:val="00604B0C"/>
    <w:rsid w:val="00610881"/>
    <w:rsid w:val="00635856"/>
    <w:rsid w:val="006417F9"/>
    <w:rsid w:val="006530AA"/>
    <w:rsid w:val="00677460"/>
    <w:rsid w:val="006C67B2"/>
    <w:rsid w:val="006E27AB"/>
    <w:rsid w:val="006E2ED2"/>
    <w:rsid w:val="006E3504"/>
    <w:rsid w:val="0070001E"/>
    <w:rsid w:val="00715932"/>
    <w:rsid w:val="0072545F"/>
    <w:rsid w:val="007264F5"/>
    <w:rsid w:val="00730A8F"/>
    <w:rsid w:val="00736C45"/>
    <w:rsid w:val="007614AB"/>
    <w:rsid w:val="007729E0"/>
    <w:rsid w:val="0077572B"/>
    <w:rsid w:val="007768B4"/>
    <w:rsid w:val="007B1537"/>
    <w:rsid w:val="007C097A"/>
    <w:rsid w:val="00812196"/>
    <w:rsid w:val="00824AAA"/>
    <w:rsid w:val="00831590"/>
    <w:rsid w:val="00847C26"/>
    <w:rsid w:val="00851179"/>
    <w:rsid w:val="00865BFE"/>
    <w:rsid w:val="00871904"/>
    <w:rsid w:val="008C1B78"/>
    <w:rsid w:val="008C35D7"/>
    <w:rsid w:val="008D7A2A"/>
    <w:rsid w:val="008E587F"/>
    <w:rsid w:val="008F4809"/>
    <w:rsid w:val="008F7807"/>
    <w:rsid w:val="00927D47"/>
    <w:rsid w:val="00961A00"/>
    <w:rsid w:val="0096706B"/>
    <w:rsid w:val="0098205C"/>
    <w:rsid w:val="009A10B0"/>
    <w:rsid w:val="009C4EAB"/>
    <w:rsid w:val="009F065C"/>
    <w:rsid w:val="00A02346"/>
    <w:rsid w:val="00A10224"/>
    <w:rsid w:val="00A112A8"/>
    <w:rsid w:val="00A20643"/>
    <w:rsid w:val="00A64040"/>
    <w:rsid w:val="00A65BC4"/>
    <w:rsid w:val="00A84F37"/>
    <w:rsid w:val="00A9681A"/>
    <w:rsid w:val="00A97891"/>
    <w:rsid w:val="00AA36C4"/>
    <w:rsid w:val="00AD0062"/>
    <w:rsid w:val="00AD7994"/>
    <w:rsid w:val="00AE7378"/>
    <w:rsid w:val="00AF50D2"/>
    <w:rsid w:val="00AF5C9C"/>
    <w:rsid w:val="00B03E2C"/>
    <w:rsid w:val="00B16499"/>
    <w:rsid w:val="00B25790"/>
    <w:rsid w:val="00B43809"/>
    <w:rsid w:val="00B47628"/>
    <w:rsid w:val="00B521F6"/>
    <w:rsid w:val="00B65869"/>
    <w:rsid w:val="00B75F85"/>
    <w:rsid w:val="00B80F03"/>
    <w:rsid w:val="00BE1E33"/>
    <w:rsid w:val="00BE4C6A"/>
    <w:rsid w:val="00BE6D25"/>
    <w:rsid w:val="00BE7423"/>
    <w:rsid w:val="00BF3FB2"/>
    <w:rsid w:val="00BF4357"/>
    <w:rsid w:val="00C0539E"/>
    <w:rsid w:val="00C06667"/>
    <w:rsid w:val="00C15BD6"/>
    <w:rsid w:val="00C2225A"/>
    <w:rsid w:val="00C63314"/>
    <w:rsid w:val="00C8367C"/>
    <w:rsid w:val="00C838D9"/>
    <w:rsid w:val="00C84A75"/>
    <w:rsid w:val="00C921BD"/>
    <w:rsid w:val="00C94A21"/>
    <w:rsid w:val="00C97F1D"/>
    <w:rsid w:val="00CA2F01"/>
    <w:rsid w:val="00CA390E"/>
    <w:rsid w:val="00CA67DC"/>
    <w:rsid w:val="00CA6ECE"/>
    <w:rsid w:val="00CD6221"/>
    <w:rsid w:val="00CF1968"/>
    <w:rsid w:val="00D06C2D"/>
    <w:rsid w:val="00D2409A"/>
    <w:rsid w:val="00D3403E"/>
    <w:rsid w:val="00D6212B"/>
    <w:rsid w:val="00D70E96"/>
    <w:rsid w:val="00D91818"/>
    <w:rsid w:val="00D919E3"/>
    <w:rsid w:val="00DB6167"/>
    <w:rsid w:val="00DD47CE"/>
    <w:rsid w:val="00DD5EA3"/>
    <w:rsid w:val="00DF3298"/>
    <w:rsid w:val="00E223BD"/>
    <w:rsid w:val="00E26599"/>
    <w:rsid w:val="00E432CF"/>
    <w:rsid w:val="00E60C7A"/>
    <w:rsid w:val="00E7496B"/>
    <w:rsid w:val="00E80537"/>
    <w:rsid w:val="00E80946"/>
    <w:rsid w:val="00E83393"/>
    <w:rsid w:val="00E918BB"/>
    <w:rsid w:val="00EA0BD5"/>
    <w:rsid w:val="00EB0D98"/>
    <w:rsid w:val="00EC1FB4"/>
    <w:rsid w:val="00EC3A56"/>
    <w:rsid w:val="00ED113F"/>
    <w:rsid w:val="00EE2CE3"/>
    <w:rsid w:val="00EE6C4A"/>
    <w:rsid w:val="00EF417E"/>
    <w:rsid w:val="00F01EF6"/>
    <w:rsid w:val="00F17E38"/>
    <w:rsid w:val="00F36D75"/>
    <w:rsid w:val="00F411FF"/>
    <w:rsid w:val="00F44CDE"/>
    <w:rsid w:val="00F83E50"/>
    <w:rsid w:val="00F946B1"/>
    <w:rsid w:val="00FC1E95"/>
    <w:rsid w:val="00FC76D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1419</Words>
  <Characters>809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2224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2022-05-04T07:27:00Z</cp:lastPrinted>
  <dcterms:created xsi:type="dcterms:W3CDTF">2022-09-09T08:15:00Z</dcterms:created>
  <dcterms:modified xsi:type="dcterms:W3CDTF">2022-09-09T08:49:00Z</dcterms:modified>
</cp:coreProperties>
</file>