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EBC85F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w:t>
      </w:r>
      <w:r w:rsidR="00041922">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4EF22" w14:textId="77777777" w:rsidR="00BD0A93" w:rsidRDefault="00BD0A93">
      <w:r>
        <w:separator/>
      </w:r>
    </w:p>
  </w:endnote>
  <w:endnote w:type="continuationSeparator" w:id="0">
    <w:p w14:paraId="76BD33BF" w14:textId="77777777" w:rsidR="00BD0A93" w:rsidRDefault="00BD0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34FDD" w14:textId="77777777" w:rsidR="00BD0A93" w:rsidRDefault="00BD0A93">
      <w:r>
        <w:separator/>
      </w:r>
    </w:p>
  </w:footnote>
  <w:footnote w:type="continuationSeparator" w:id="0">
    <w:p w14:paraId="2DF6ABCD" w14:textId="77777777" w:rsidR="00BD0A93" w:rsidRDefault="00BD0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41922"/>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D0A93"/>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2022-09-16T10:54:00Z</dcterms:created>
  <dcterms:modified xsi:type="dcterms:W3CDTF">2022-09-16T10:54:00Z</dcterms:modified>
</cp:coreProperties>
</file>