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8482EF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w:t>
      </w:r>
      <w:r w:rsidR="003D090F">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5C1AB" w14:textId="77777777" w:rsidR="00ED5E3A" w:rsidRDefault="00ED5E3A">
      <w:r>
        <w:separator/>
      </w:r>
    </w:p>
  </w:endnote>
  <w:endnote w:type="continuationSeparator" w:id="0">
    <w:p w14:paraId="566D3BA3" w14:textId="77777777" w:rsidR="00ED5E3A" w:rsidRDefault="00ED5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E2439" w14:textId="77777777" w:rsidR="00ED5E3A" w:rsidRDefault="00ED5E3A">
      <w:r>
        <w:separator/>
      </w:r>
    </w:p>
  </w:footnote>
  <w:footnote w:type="continuationSeparator" w:id="0">
    <w:p w14:paraId="18FB4782" w14:textId="77777777" w:rsidR="00ED5E3A" w:rsidRDefault="00ED5E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41922"/>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D090F"/>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D0A93"/>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D5E3A"/>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2022-09-19T07:17:00Z</dcterms:created>
  <dcterms:modified xsi:type="dcterms:W3CDTF">2022-09-19T07:17:00Z</dcterms:modified>
</cp:coreProperties>
</file>