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5DFF03" w14:textId="77777777" w:rsidR="00047609" w:rsidRPr="00480E43" w:rsidRDefault="00DF4F45">
      <w:pPr>
        <w:jc w:val="center"/>
        <w:rPr>
          <w:rFonts w:ascii="Times New Roman" w:hAnsi="Times New Roman"/>
          <w:b/>
          <w:szCs w:val="24"/>
        </w:rPr>
      </w:pPr>
      <w:r>
        <w:rPr>
          <w:noProof/>
        </w:rPr>
        <w:drawing>
          <wp:inline distT="0" distB="0" distL="0" distR="0" wp14:anchorId="31B1E1F5" wp14:editId="1036326C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0CEEF4" w14:textId="77777777" w:rsidR="00047609" w:rsidRDefault="00047609">
      <w:pPr>
        <w:jc w:val="center"/>
        <w:rPr>
          <w:rFonts w:ascii="Times New Roman" w:hAnsi="Times New Roman"/>
          <w:b/>
          <w:szCs w:val="24"/>
        </w:rPr>
      </w:pPr>
    </w:p>
    <w:p w14:paraId="0337F0D1" w14:textId="77777777" w:rsidR="00047609" w:rsidRDefault="00047609">
      <w:pPr>
        <w:jc w:val="center"/>
        <w:rPr>
          <w:rFonts w:ascii="Times New Roman" w:hAnsi="Times New Roman"/>
          <w:b/>
          <w:szCs w:val="24"/>
        </w:rPr>
      </w:pPr>
    </w:p>
    <w:p w14:paraId="141E442A" w14:textId="77777777" w:rsidR="00047609" w:rsidRPr="00480E43" w:rsidRDefault="00047609">
      <w:pPr>
        <w:jc w:val="center"/>
        <w:rPr>
          <w:rFonts w:ascii="Times New Roman" w:hAnsi="Times New Roman"/>
          <w:b/>
          <w:szCs w:val="24"/>
        </w:rPr>
      </w:pPr>
      <w:r w:rsidRPr="00480E43">
        <w:rPr>
          <w:rFonts w:ascii="Times New Roman" w:hAnsi="Times New Roman"/>
          <w:b/>
          <w:szCs w:val="24"/>
        </w:rPr>
        <w:t>ŠAKIŲ RAJONO SAVIVALDYBĖS ADMINISTRACIJOS DIREKTORIUS</w:t>
      </w:r>
    </w:p>
    <w:p w14:paraId="6829C89D" w14:textId="77777777" w:rsidR="00047609" w:rsidRPr="00480E43" w:rsidRDefault="00047609">
      <w:pPr>
        <w:jc w:val="center"/>
        <w:rPr>
          <w:rFonts w:ascii="Times New Roman" w:hAnsi="Times New Roman"/>
          <w:b/>
          <w:szCs w:val="24"/>
        </w:rPr>
      </w:pPr>
    </w:p>
    <w:p w14:paraId="26021936" w14:textId="77777777" w:rsidR="00047609" w:rsidRPr="00480E43" w:rsidRDefault="00047609">
      <w:pPr>
        <w:jc w:val="center"/>
        <w:rPr>
          <w:rFonts w:ascii="Times New Roman" w:hAnsi="Times New Roman"/>
          <w:b/>
          <w:szCs w:val="24"/>
        </w:rPr>
      </w:pPr>
      <w:r w:rsidRPr="00480E43">
        <w:rPr>
          <w:rFonts w:ascii="Times New Roman" w:hAnsi="Times New Roman"/>
          <w:b/>
          <w:szCs w:val="24"/>
        </w:rPr>
        <w:t>ĮSAKYMAS</w:t>
      </w:r>
    </w:p>
    <w:p w14:paraId="398DEEDB" w14:textId="77777777" w:rsidR="00047609" w:rsidRPr="00480E43" w:rsidRDefault="00047609" w:rsidP="00480E4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DĖL ATSAKINGŲ SPECIALISTŲ</w:t>
      </w:r>
      <w:r w:rsidRPr="00480E43">
        <w:rPr>
          <w:rFonts w:ascii="Times New Roman" w:hAnsi="Times New Roman"/>
          <w:b/>
          <w:szCs w:val="24"/>
        </w:rPr>
        <w:t xml:space="preserve"> SKYRIMO</w:t>
      </w:r>
    </w:p>
    <w:p w14:paraId="151110EB" w14:textId="77777777" w:rsidR="00047609" w:rsidRPr="00480E43" w:rsidRDefault="00047609" w:rsidP="00480E4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AC2B42E" w14:textId="75D68812" w:rsidR="00047609" w:rsidRPr="00480E43" w:rsidRDefault="00047609" w:rsidP="00480E43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11325D">
        <w:rPr>
          <w:rFonts w:ascii="Times New Roman" w:hAnsi="Times New Roman"/>
          <w:szCs w:val="24"/>
        </w:rPr>
        <w:t>2</w:t>
      </w:r>
      <w:r w:rsidR="005867BE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 xml:space="preserve"> m. </w:t>
      </w:r>
      <w:r w:rsidR="005867BE">
        <w:rPr>
          <w:rFonts w:ascii="Times New Roman" w:hAnsi="Times New Roman"/>
          <w:szCs w:val="24"/>
        </w:rPr>
        <w:t>rugsėjo</w:t>
      </w:r>
      <w:r>
        <w:rPr>
          <w:rFonts w:ascii="Times New Roman" w:hAnsi="Times New Roman"/>
          <w:szCs w:val="24"/>
        </w:rPr>
        <w:t xml:space="preserve">    d. Nr.AT-</w:t>
      </w:r>
    </w:p>
    <w:p w14:paraId="2A871404" w14:textId="77777777" w:rsidR="00047609" w:rsidRPr="00480E43" w:rsidRDefault="00047609" w:rsidP="00480E43">
      <w:pPr>
        <w:pStyle w:val="Antrat1"/>
        <w:ind w:left="0" w:firstLine="0"/>
        <w:jc w:val="center"/>
        <w:rPr>
          <w:szCs w:val="24"/>
        </w:rPr>
      </w:pPr>
      <w:r w:rsidRPr="00480E43">
        <w:rPr>
          <w:szCs w:val="24"/>
        </w:rPr>
        <w:t>Šakiai</w:t>
      </w:r>
    </w:p>
    <w:p w14:paraId="1B17A5FC" w14:textId="77777777" w:rsidR="00047609" w:rsidRPr="00480E43" w:rsidRDefault="00047609" w:rsidP="00480E43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480E43">
        <w:rPr>
          <w:rFonts w:ascii="Times New Roman" w:hAnsi="Times New Roman"/>
          <w:szCs w:val="24"/>
        </w:rPr>
        <w:tab/>
      </w:r>
    </w:p>
    <w:p w14:paraId="754787CA" w14:textId="373831CE" w:rsidR="00047609" w:rsidRDefault="00047609" w:rsidP="00DF4F45">
      <w:pPr>
        <w:pStyle w:val="Default"/>
        <w:spacing w:line="360" w:lineRule="auto"/>
        <w:jc w:val="both"/>
        <w:rPr>
          <w:rStyle w:val="textnormal"/>
        </w:rPr>
      </w:pPr>
      <w:r w:rsidRPr="00480E43">
        <w:t xml:space="preserve"> </w:t>
      </w:r>
      <w:r w:rsidRPr="00480E43">
        <w:tab/>
        <w:t>Vadovaudamasi</w:t>
      </w:r>
      <w:r w:rsidR="009C032C">
        <w:t>s</w:t>
      </w:r>
      <w:r w:rsidRPr="00480E43">
        <w:t xml:space="preserve"> </w:t>
      </w:r>
      <w:r w:rsidR="00DF4F45" w:rsidRPr="00480E43">
        <w:rPr>
          <w:bCs/>
        </w:rPr>
        <w:t>Brandos egzaminų organizavimo ir vykdymo tvarkos aprašo</w:t>
      </w:r>
      <w:r w:rsidR="00DF4F45">
        <w:t xml:space="preserve">, patvirtinto </w:t>
      </w:r>
      <w:r w:rsidRPr="00480E43">
        <w:t xml:space="preserve">Lietuvos Respublikos </w:t>
      </w:r>
      <w:r w:rsidRPr="00480E43">
        <w:rPr>
          <w:bCs/>
        </w:rPr>
        <w:t xml:space="preserve">švietimo ir mokslo ministro 2006 m. gruodžio 18 d. įsakymu Nr. ISAK-2391 </w:t>
      </w:r>
      <w:r w:rsidR="008E73FC">
        <w:rPr>
          <w:bCs/>
        </w:rPr>
        <w:t>„</w:t>
      </w:r>
      <w:r w:rsidR="0033327F" w:rsidRPr="008A1FFE">
        <w:rPr>
          <w:bCs/>
        </w:rPr>
        <w:t xml:space="preserve">Dėl brandos egzaminų organizavimo ir vykdymo tvarkos aprašo ir </w:t>
      </w:r>
      <w:r w:rsidR="0033327F" w:rsidRPr="008A1FFE">
        <w:t>lietuvių kalbos ir literatūros įskaitos organizavimo ir vykdymo tvarkos aprašo patvirtinimo</w:t>
      </w:r>
      <w:r w:rsidR="008E73FC">
        <w:t>“</w:t>
      </w:r>
      <w:r w:rsidR="0011325D">
        <w:t>,</w:t>
      </w:r>
      <w:r w:rsidR="008E73FC">
        <w:t xml:space="preserve"> </w:t>
      </w:r>
      <w:r w:rsidRPr="00480E43">
        <w:t>45 punktu</w:t>
      </w:r>
      <w:r w:rsidR="005867BE">
        <w:t xml:space="preserve">, </w:t>
      </w:r>
      <w:r w:rsidR="00392D95">
        <w:t xml:space="preserve">Šakių </w:t>
      </w:r>
      <w:r w:rsidR="005867BE">
        <w:t xml:space="preserve">rajono savivaldybės administracijos nuostatų, patvirtintų  </w:t>
      </w:r>
      <w:r w:rsidR="00392D95">
        <w:t xml:space="preserve">Šakių </w:t>
      </w:r>
      <w:r w:rsidR="005867BE">
        <w:t>rajono savivaldybės tarybos 2016 m. rugsėjo 23 sprendimu Nr. T-277 „Dėl Šakių rajono savivaldybės administracijos nuostatų patvirtinimo“, 24 punktu</w:t>
      </w:r>
      <w:r>
        <w:t>:</w:t>
      </w:r>
      <w:r w:rsidRPr="00480E43">
        <w:rPr>
          <w:rStyle w:val="textnormal"/>
        </w:rPr>
        <w:t xml:space="preserve"> </w:t>
      </w:r>
    </w:p>
    <w:p w14:paraId="54314904" w14:textId="5D8A47AF" w:rsidR="00047609" w:rsidRDefault="00047609" w:rsidP="00DF4F45">
      <w:pPr>
        <w:spacing w:line="360" w:lineRule="auto"/>
        <w:jc w:val="both"/>
        <w:rPr>
          <w:rStyle w:val="textnormal"/>
          <w:rFonts w:ascii="Times New Roman" w:hAnsi="Times New Roman"/>
          <w:szCs w:val="24"/>
        </w:rPr>
      </w:pPr>
      <w:r>
        <w:rPr>
          <w:rStyle w:val="textnormal"/>
          <w:rFonts w:ascii="Times New Roman" w:hAnsi="Times New Roman"/>
          <w:szCs w:val="24"/>
        </w:rPr>
        <w:tab/>
        <w:t xml:space="preserve">1. </w:t>
      </w:r>
      <w:r w:rsidRPr="00DF4F45">
        <w:rPr>
          <w:rStyle w:val="textnormal"/>
          <w:rFonts w:ascii="Times New Roman" w:hAnsi="Times New Roman"/>
          <w:spacing w:val="60"/>
          <w:szCs w:val="24"/>
        </w:rPr>
        <w:t>S</w:t>
      </w:r>
      <w:r w:rsidRPr="00DF4F45">
        <w:rPr>
          <w:rStyle w:val="textnormal"/>
          <w:rFonts w:ascii="Times New Roman" w:hAnsi="Times New Roman"/>
          <w:color w:val="000000"/>
          <w:spacing w:val="60"/>
          <w:szCs w:val="24"/>
        </w:rPr>
        <w:t>kiriu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>
        <w:rPr>
          <w:rStyle w:val="textnormal"/>
          <w:rFonts w:ascii="Times New Roman" w:hAnsi="Times New Roman"/>
          <w:color w:val="000000"/>
          <w:szCs w:val="24"/>
        </w:rPr>
        <w:t>rajono savivaldybės administracijos Š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>vie</w:t>
      </w:r>
      <w:r>
        <w:rPr>
          <w:rStyle w:val="textnormal"/>
          <w:rFonts w:ascii="Times New Roman" w:hAnsi="Times New Roman"/>
          <w:color w:val="000000"/>
          <w:szCs w:val="24"/>
        </w:rPr>
        <w:t>timo</w:t>
      </w:r>
      <w:r w:rsidR="00DF4F45">
        <w:rPr>
          <w:rStyle w:val="textnormal"/>
          <w:rFonts w:ascii="Times New Roman" w:hAnsi="Times New Roman"/>
          <w:color w:val="000000"/>
          <w:szCs w:val="24"/>
        </w:rPr>
        <w:t>, kultūros</w:t>
      </w:r>
      <w:r>
        <w:rPr>
          <w:rStyle w:val="textnormal"/>
          <w:rFonts w:ascii="Times New Roman" w:hAnsi="Times New Roman"/>
          <w:color w:val="000000"/>
          <w:szCs w:val="24"/>
        </w:rPr>
        <w:t xml:space="preserve"> ir sporto skyriaus vyriausiąjį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>
        <w:rPr>
          <w:rStyle w:val="textnormal"/>
          <w:rFonts w:ascii="Times New Roman" w:hAnsi="Times New Roman"/>
          <w:color w:val="000000"/>
          <w:szCs w:val="24"/>
        </w:rPr>
        <w:t xml:space="preserve">specialistą Gintarą </w:t>
      </w:r>
      <w:proofErr w:type="spellStart"/>
      <w:r>
        <w:rPr>
          <w:rStyle w:val="textnormal"/>
          <w:rFonts w:ascii="Times New Roman" w:hAnsi="Times New Roman"/>
          <w:color w:val="000000"/>
          <w:szCs w:val="24"/>
        </w:rPr>
        <w:t>Demenių</w:t>
      </w:r>
      <w:proofErr w:type="spellEnd"/>
      <w:r>
        <w:rPr>
          <w:rStyle w:val="textnormal"/>
          <w:rFonts w:ascii="Times New Roman" w:hAnsi="Times New Roman"/>
          <w:color w:val="000000"/>
          <w:szCs w:val="24"/>
        </w:rPr>
        <w:t xml:space="preserve"> ir Š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>vie</w:t>
      </w:r>
      <w:r>
        <w:rPr>
          <w:rStyle w:val="textnormal"/>
          <w:rFonts w:ascii="Times New Roman" w:hAnsi="Times New Roman"/>
          <w:color w:val="000000"/>
          <w:szCs w:val="24"/>
        </w:rPr>
        <w:t>timo</w:t>
      </w:r>
      <w:r w:rsidR="00DF4F45">
        <w:rPr>
          <w:rStyle w:val="textnormal"/>
          <w:rFonts w:ascii="Times New Roman" w:hAnsi="Times New Roman"/>
          <w:color w:val="000000"/>
          <w:szCs w:val="24"/>
        </w:rPr>
        <w:t>, kultūros</w:t>
      </w:r>
      <w:r>
        <w:rPr>
          <w:rStyle w:val="textnormal"/>
          <w:rFonts w:ascii="Times New Roman" w:hAnsi="Times New Roman"/>
          <w:color w:val="000000"/>
          <w:szCs w:val="24"/>
        </w:rPr>
        <w:t xml:space="preserve"> ir sporto skyriaus vedėją </w:t>
      </w:r>
      <w:r w:rsidR="001321AB">
        <w:rPr>
          <w:rStyle w:val="textnormal"/>
          <w:rFonts w:ascii="Times New Roman" w:hAnsi="Times New Roman"/>
          <w:color w:val="000000"/>
          <w:szCs w:val="24"/>
        </w:rPr>
        <w:t xml:space="preserve">Darių </w:t>
      </w:r>
      <w:proofErr w:type="spellStart"/>
      <w:r w:rsidR="001321AB">
        <w:rPr>
          <w:rStyle w:val="textnormal"/>
          <w:rFonts w:ascii="Times New Roman" w:hAnsi="Times New Roman"/>
          <w:color w:val="000000"/>
          <w:szCs w:val="24"/>
        </w:rPr>
        <w:t>Aštrauską</w:t>
      </w:r>
      <w:proofErr w:type="spellEnd"/>
      <w:r>
        <w:rPr>
          <w:rStyle w:val="textnormal"/>
          <w:rFonts w:ascii="Times New Roman" w:hAnsi="Times New Roman"/>
          <w:color w:val="000000"/>
          <w:szCs w:val="24"/>
        </w:rPr>
        <w:t xml:space="preserve"> atsakingais už </w:t>
      </w:r>
      <w:r w:rsidR="005867BE">
        <w:rPr>
          <w:rStyle w:val="textnormal"/>
          <w:rFonts w:ascii="Times New Roman" w:hAnsi="Times New Roman"/>
          <w:color w:val="000000"/>
          <w:szCs w:val="24"/>
        </w:rPr>
        <w:t>2022</w:t>
      </w:r>
      <w:r w:rsidR="00392D95">
        <w:rPr>
          <w:rStyle w:val="textnormal"/>
          <w:rFonts w:ascii="Times New Roman" w:hAnsi="Times New Roman"/>
          <w:color w:val="000000"/>
          <w:szCs w:val="24"/>
        </w:rPr>
        <w:t>–</w:t>
      </w:r>
      <w:r>
        <w:rPr>
          <w:rStyle w:val="textnormal"/>
          <w:rFonts w:ascii="Times New Roman" w:hAnsi="Times New Roman"/>
          <w:color w:val="000000"/>
          <w:szCs w:val="24"/>
        </w:rPr>
        <w:t>20</w:t>
      </w:r>
      <w:r w:rsidR="0011325D">
        <w:rPr>
          <w:rStyle w:val="textnormal"/>
          <w:rFonts w:ascii="Times New Roman" w:hAnsi="Times New Roman"/>
          <w:color w:val="000000"/>
          <w:szCs w:val="24"/>
        </w:rPr>
        <w:t>2</w:t>
      </w:r>
      <w:r w:rsidR="005867BE">
        <w:rPr>
          <w:rStyle w:val="textnormal"/>
          <w:rFonts w:ascii="Times New Roman" w:hAnsi="Times New Roman"/>
          <w:color w:val="000000"/>
          <w:szCs w:val="24"/>
        </w:rPr>
        <w:t>3</w:t>
      </w:r>
      <w:r>
        <w:rPr>
          <w:rStyle w:val="textnormal"/>
          <w:rFonts w:ascii="Times New Roman" w:hAnsi="Times New Roman"/>
          <w:color w:val="000000"/>
          <w:szCs w:val="24"/>
        </w:rPr>
        <w:t xml:space="preserve"> m</w:t>
      </w:r>
      <w:r w:rsidR="005867BE">
        <w:rPr>
          <w:rStyle w:val="textnormal"/>
          <w:rFonts w:ascii="Times New Roman" w:hAnsi="Times New Roman"/>
          <w:color w:val="000000"/>
          <w:szCs w:val="24"/>
        </w:rPr>
        <w:t>okslo metų</w:t>
      </w:r>
      <w:r>
        <w:rPr>
          <w:rStyle w:val="textnormal"/>
          <w:rFonts w:ascii="Times New Roman" w:hAnsi="Times New Roman"/>
          <w:color w:val="000000"/>
          <w:szCs w:val="24"/>
        </w:rPr>
        <w:t xml:space="preserve"> brandos egzaminų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>
        <w:rPr>
          <w:rStyle w:val="textnormal"/>
          <w:rFonts w:ascii="Times New Roman" w:hAnsi="Times New Roman"/>
          <w:color w:val="000000"/>
          <w:szCs w:val="24"/>
        </w:rPr>
        <w:t>užduočių priėmimą ir išdavimą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>.</w:t>
      </w:r>
    </w:p>
    <w:p w14:paraId="01CB0961" w14:textId="77777777" w:rsidR="00047609" w:rsidRPr="00480E43" w:rsidRDefault="00047609" w:rsidP="00DF4F45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Style w:val="textnormal"/>
          <w:rFonts w:ascii="Times New Roman" w:hAnsi="Times New Roman"/>
          <w:szCs w:val="24"/>
        </w:rPr>
        <w:tab/>
        <w:t xml:space="preserve">2. Į </w:t>
      </w:r>
      <w:r w:rsidRPr="00480E43">
        <w:rPr>
          <w:rStyle w:val="textnormal"/>
          <w:rFonts w:ascii="Times New Roman" w:hAnsi="Times New Roman"/>
          <w:color w:val="000000"/>
          <w:spacing w:val="60"/>
          <w:szCs w:val="24"/>
        </w:rPr>
        <w:t>galioju</w:t>
      </w:r>
      <w:r w:rsidRPr="009615CB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>
        <w:rPr>
          <w:rStyle w:val="textnormal"/>
          <w:rFonts w:ascii="Times New Roman" w:hAnsi="Times New Roman"/>
          <w:color w:val="000000"/>
          <w:szCs w:val="24"/>
        </w:rPr>
        <w:t>Š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>vie</w:t>
      </w:r>
      <w:r>
        <w:rPr>
          <w:rStyle w:val="textnormal"/>
          <w:rFonts w:ascii="Times New Roman" w:hAnsi="Times New Roman"/>
          <w:color w:val="000000"/>
          <w:szCs w:val="24"/>
        </w:rPr>
        <w:t>timo</w:t>
      </w:r>
      <w:r w:rsidR="00DF4F45">
        <w:rPr>
          <w:rStyle w:val="textnormal"/>
          <w:rFonts w:ascii="Times New Roman" w:hAnsi="Times New Roman"/>
          <w:color w:val="000000"/>
          <w:szCs w:val="24"/>
        </w:rPr>
        <w:t xml:space="preserve">, kultūros </w:t>
      </w:r>
      <w:r>
        <w:rPr>
          <w:rStyle w:val="textnormal"/>
          <w:rFonts w:ascii="Times New Roman" w:hAnsi="Times New Roman"/>
          <w:color w:val="000000"/>
          <w:szCs w:val="24"/>
        </w:rPr>
        <w:t>ir sporto skyriaus vyriausiąjį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>
        <w:rPr>
          <w:rStyle w:val="textnormal"/>
          <w:rFonts w:ascii="Times New Roman" w:hAnsi="Times New Roman"/>
          <w:color w:val="000000"/>
          <w:szCs w:val="24"/>
        </w:rPr>
        <w:t xml:space="preserve">specialistą Gintarą </w:t>
      </w:r>
      <w:proofErr w:type="spellStart"/>
      <w:r>
        <w:rPr>
          <w:rStyle w:val="textnormal"/>
          <w:rFonts w:ascii="Times New Roman" w:hAnsi="Times New Roman"/>
          <w:color w:val="000000"/>
          <w:szCs w:val="24"/>
        </w:rPr>
        <w:t>Demenių</w:t>
      </w:r>
      <w:proofErr w:type="spellEnd"/>
      <w:r w:rsidRPr="00480E43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>
        <w:rPr>
          <w:rStyle w:val="textnormal"/>
          <w:rFonts w:ascii="Times New Roman" w:hAnsi="Times New Roman"/>
          <w:color w:val="000000"/>
          <w:szCs w:val="24"/>
        </w:rPr>
        <w:t xml:space="preserve">1 punkte </w:t>
      </w:r>
      <w:r>
        <w:rPr>
          <w:rFonts w:ascii="TimesLT Baltic" w:hAnsi="TimesLT Baltic"/>
        </w:rPr>
        <w:t>paskirtų specialistų</w:t>
      </w:r>
      <w:r>
        <w:t xml:space="preserve"> duomenis užregistruoti 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>duomenų perdavimo sistemoje KELTAS</w:t>
      </w:r>
      <w:r>
        <w:rPr>
          <w:rStyle w:val="textnormal"/>
          <w:rFonts w:ascii="Times New Roman" w:hAnsi="Times New Roman"/>
          <w:color w:val="000000"/>
          <w:szCs w:val="24"/>
        </w:rPr>
        <w:t>.</w:t>
      </w:r>
    </w:p>
    <w:p w14:paraId="6533896E" w14:textId="77777777" w:rsidR="0011325D" w:rsidRDefault="00047609" w:rsidP="0011325D">
      <w:pPr>
        <w:spacing w:line="360" w:lineRule="auto"/>
        <w:ind w:firstLine="720"/>
        <w:jc w:val="both"/>
        <w:rPr>
          <w:rFonts w:ascii="Times New Roman" w:hAnsi="Times New Roman"/>
          <w:sz w:val="22"/>
          <w:szCs w:val="22"/>
        </w:rPr>
      </w:pPr>
      <w:r w:rsidRPr="00480E43">
        <w:rPr>
          <w:rFonts w:ascii="Times New Roman" w:hAnsi="Times New Roman"/>
          <w:bCs/>
          <w:szCs w:val="24"/>
        </w:rPr>
        <w:t xml:space="preserve"> </w:t>
      </w:r>
      <w:r w:rsidR="0011325D">
        <w:rPr>
          <w:rFonts w:ascii="Times New Roman" w:hAnsi="Times New Roman"/>
        </w:rPr>
        <w:t>Šis įsakymas gali būti skundžiamas per vieną mėnesį nuo jo įteikimo dienos Lietuvos administracinių ginčų komisijos Kauno apygardos skyriui adresu: Laisvės al. 36, Kaunas arba Regionų apygardos administracinio teismo Kauno rūmams adresu: A. Mickevičiaus g. 8A, Kaunas.</w:t>
      </w:r>
    </w:p>
    <w:p w14:paraId="052C2DD7" w14:textId="77777777" w:rsidR="00047609" w:rsidRPr="00480E43" w:rsidRDefault="00047609" w:rsidP="00480E43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</w:p>
    <w:p w14:paraId="0AE7324D" w14:textId="77777777" w:rsidR="00047609" w:rsidRPr="00480E43" w:rsidRDefault="00047609" w:rsidP="00480E43">
      <w:pPr>
        <w:spacing w:line="360" w:lineRule="auto"/>
        <w:jc w:val="both"/>
        <w:rPr>
          <w:rStyle w:val="textnormal"/>
          <w:rFonts w:ascii="Times New Roman" w:hAnsi="Times New Roman"/>
          <w:color w:val="000000"/>
          <w:szCs w:val="24"/>
        </w:rPr>
      </w:pPr>
    </w:p>
    <w:p w14:paraId="6281795B" w14:textId="77777777" w:rsidR="00047609" w:rsidRPr="008E73FC" w:rsidRDefault="008E73FC" w:rsidP="009B0DDC">
      <w:pPr>
        <w:rPr>
          <w:rFonts w:ascii="Times New Roman" w:hAnsi="Times New Roman"/>
          <w:bCs/>
          <w:snapToGrid w:val="0"/>
          <w:szCs w:val="24"/>
          <w:lang w:eastAsia="en-US"/>
        </w:rPr>
      </w:pPr>
      <w:r>
        <w:rPr>
          <w:rFonts w:ascii="Times New Roman" w:hAnsi="Times New Roman"/>
          <w:bCs/>
          <w:snapToGrid w:val="0"/>
          <w:szCs w:val="24"/>
          <w:lang w:eastAsia="en-US"/>
        </w:rPr>
        <w:t>Administracijos direktorius</w:t>
      </w:r>
      <w:r w:rsidR="00047609" w:rsidRPr="00013817">
        <w:rPr>
          <w:rFonts w:ascii="Times New Roman" w:hAnsi="Times New Roman"/>
          <w:bCs/>
          <w:snapToGrid w:val="0"/>
          <w:szCs w:val="24"/>
          <w:lang w:eastAsia="en-US"/>
        </w:rPr>
        <w:t>                                                </w:t>
      </w:r>
      <w:r w:rsidR="00047609">
        <w:rPr>
          <w:rFonts w:ascii="Times New Roman" w:hAnsi="Times New Roman"/>
          <w:bCs/>
          <w:snapToGrid w:val="0"/>
          <w:szCs w:val="24"/>
          <w:lang w:eastAsia="en-US"/>
        </w:rPr>
        <w:t>  </w:t>
      </w:r>
      <w:r>
        <w:rPr>
          <w:rFonts w:ascii="Times New Roman" w:hAnsi="Times New Roman"/>
          <w:bCs/>
          <w:snapToGrid w:val="0"/>
          <w:szCs w:val="24"/>
          <w:lang w:eastAsia="en-US"/>
        </w:rPr>
        <w:t xml:space="preserve">                   Dainius Grincevičius</w:t>
      </w:r>
    </w:p>
    <w:p w14:paraId="1C19798B" w14:textId="77777777" w:rsidR="00047609" w:rsidRPr="00480E43" w:rsidRDefault="00047609" w:rsidP="00480E43">
      <w:pPr>
        <w:pStyle w:val="Default"/>
        <w:spacing w:line="360" w:lineRule="auto"/>
      </w:pPr>
    </w:p>
    <w:p w14:paraId="1858890A" w14:textId="77777777" w:rsidR="00047609" w:rsidRPr="00480E43" w:rsidRDefault="00047609" w:rsidP="00480E4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rPr>
          <w:rFonts w:ascii="Times New Roman" w:hAnsi="Times New Roman"/>
          <w:szCs w:val="24"/>
        </w:rPr>
      </w:pPr>
    </w:p>
    <w:p w14:paraId="178DF94F" w14:textId="77777777" w:rsidR="00047609" w:rsidRPr="00480E43" w:rsidRDefault="00047609" w:rsidP="00480E4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rPr>
          <w:rFonts w:ascii="Times New Roman" w:hAnsi="Times New Roman"/>
          <w:szCs w:val="24"/>
        </w:rPr>
      </w:pPr>
      <w:r w:rsidRPr="00480E43">
        <w:rPr>
          <w:rFonts w:ascii="Times New Roman" w:hAnsi="Times New Roman"/>
          <w:szCs w:val="24"/>
        </w:rPr>
        <w:tab/>
      </w:r>
      <w:r w:rsidRPr="00480E43">
        <w:rPr>
          <w:rFonts w:ascii="Times New Roman" w:hAnsi="Times New Roman"/>
          <w:szCs w:val="24"/>
        </w:rPr>
        <w:tab/>
      </w:r>
      <w:r w:rsidRPr="00480E43">
        <w:rPr>
          <w:rFonts w:ascii="Times New Roman" w:hAnsi="Times New Roman"/>
          <w:szCs w:val="24"/>
        </w:rPr>
        <w:tab/>
      </w:r>
    </w:p>
    <w:p w14:paraId="3CA219C6" w14:textId="77777777" w:rsidR="00047609" w:rsidRDefault="00047609" w:rsidP="009B0DDC">
      <w:pPr>
        <w:tabs>
          <w:tab w:val="left" w:pos="2445"/>
        </w:tabs>
        <w:overflowPunct w:val="0"/>
        <w:rPr>
          <w:rFonts w:ascii="Times New Roman" w:hAnsi="Times New Roman"/>
        </w:rPr>
      </w:pPr>
    </w:p>
    <w:p w14:paraId="31C3A51C" w14:textId="77777777" w:rsidR="00047609" w:rsidRDefault="00047609" w:rsidP="009B0DDC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39A1F764" w14:textId="77777777" w:rsidR="00DF4F45" w:rsidRDefault="00047609" w:rsidP="009B0DDC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</w:t>
      </w:r>
      <w:r w:rsidR="00DF4F45">
        <w:rPr>
          <w:rFonts w:ascii="Times New Roman" w:hAnsi="Times New Roman"/>
        </w:rPr>
        <w:t>, kultūros</w:t>
      </w:r>
      <w:r>
        <w:rPr>
          <w:rFonts w:ascii="Times New Roman" w:hAnsi="Times New Roman"/>
        </w:rPr>
        <w:t xml:space="preserve"> ir sporto skyriaus </w:t>
      </w:r>
    </w:p>
    <w:p w14:paraId="159C9777" w14:textId="77777777" w:rsidR="00047609" w:rsidRDefault="00047609" w:rsidP="009B0DDC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336B656E" w14:textId="77777777" w:rsidR="00047609" w:rsidRDefault="00047609" w:rsidP="009B0DDC">
      <w:pPr>
        <w:overflowPunct w:val="0"/>
        <w:rPr>
          <w:rFonts w:ascii="Times New Roman" w:hAnsi="Times New Roman"/>
        </w:rPr>
      </w:pPr>
    </w:p>
    <w:p w14:paraId="3A1F0574" w14:textId="77777777" w:rsidR="00047609" w:rsidRDefault="00047609" w:rsidP="009B0DDC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Gintaras </w:t>
      </w:r>
      <w:proofErr w:type="spellStart"/>
      <w:r>
        <w:rPr>
          <w:rFonts w:ascii="Times New Roman" w:hAnsi="Times New Roman"/>
        </w:rPr>
        <w:t>Demenius</w:t>
      </w:r>
      <w:proofErr w:type="spellEnd"/>
    </w:p>
    <w:p w14:paraId="5320FA79" w14:textId="56DC654E" w:rsidR="00047609" w:rsidRPr="009B0DDC" w:rsidRDefault="00047609" w:rsidP="009B0DDC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11325D">
        <w:rPr>
          <w:rFonts w:ascii="Times New Roman" w:hAnsi="Times New Roman"/>
        </w:rPr>
        <w:t>2</w:t>
      </w:r>
      <w:r w:rsidR="005867BE">
        <w:rPr>
          <w:rFonts w:ascii="Times New Roman" w:hAnsi="Times New Roman"/>
        </w:rPr>
        <w:t>2</w:t>
      </w:r>
      <w:r>
        <w:rPr>
          <w:rFonts w:ascii="Times New Roman" w:hAnsi="Times New Roman"/>
        </w:rPr>
        <w:t>-0</w:t>
      </w:r>
      <w:r w:rsidR="005867BE">
        <w:rPr>
          <w:rFonts w:ascii="Times New Roman" w:hAnsi="Times New Roman"/>
        </w:rPr>
        <w:t>9</w:t>
      </w:r>
      <w:r>
        <w:rPr>
          <w:rFonts w:ascii="Times New Roman" w:hAnsi="Times New Roman"/>
        </w:rPr>
        <w:t>-</w:t>
      </w:r>
      <w:r w:rsidR="005867BE">
        <w:rPr>
          <w:rFonts w:ascii="Times New Roman" w:hAnsi="Times New Roman"/>
        </w:rPr>
        <w:t>19</w:t>
      </w:r>
    </w:p>
    <w:p w14:paraId="3335CACD" w14:textId="77777777" w:rsidR="00047609" w:rsidRPr="00480E43" w:rsidRDefault="00047609" w:rsidP="00480E4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sectPr w:rsidR="00047609" w:rsidRPr="00480E43" w:rsidSect="009B0DDC">
      <w:headerReference w:type="default" r:id="rId8"/>
      <w:footerReference w:type="default" r:id="rId9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977A3" w14:textId="77777777" w:rsidR="006362CC" w:rsidRDefault="006362CC">
      <w:r>
        <w:separator/>
      </w:r>
    </w:p>
  </w:endnote>
  <w:endnote w:type="continuationSeparator" w:id="0">
    <w:p w14:paraId="2FE9D4D0" w14:textId="77777777" w:rsidR="006362CC" w:rsidRDefault="006362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 Baltic">
    <w:altName w:val="Times New Roman"/>
    <w:panose1 w:val="00000000000000000000"/>
    <w:charset w:val="BA"/>
    <w:family w:val="roman"/>
    <w:notTrueType/>
    <w:pitch w:val="variable"/>
    <w:sig w:usb0="00000005" w:usb1="00000000" w:usb2="00000000" w:usb3="00000000" w:csb0="0000008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50105" w14:textId="77777777" w:rsidR="00047609" w:rsidRDefault="00CB521E">
    <w:pPr>
      <w:pStyle w:val="Porat"/>
      <w:jc w:val="right"/>
    </w:pPr>
    <w:r>
      <w:fldChar w:fldCharType="begin"/>
    </w:r>
    <w:r>
      <w:instrText xml:space="preserve"> FILENAME \p \* MERGEFORMAT </w:instrText>
    </w:r>
    <w:r>
      <w:fldChar w:fldCharType="separate"/>
    </w:r>
    <w:r w:rsidR="00047609">
      <w:rPr>
        <w:noProof/>
        <w:sz w:val="8"/>
      </w:rPr>
      <w:t>C:\Users\Gintaras\Desktop\egzaminai 2016\atsakingo skyrimas.doc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343071" w14:textId="77777777" w:rsidR="006362CC" w:rsidRDefault="006362CC">
      <w:r>
        <w:separator/>
      </w:r>
    </w:p>
  </w:footnote>
  <w:footnote w:type="continuationSeparator" w:id="0">
    <w:p w14:paraId="6F1262EE" w14:textId="77777777" w:rsidR="006362CC" w:rsidRDefault="006362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D8AE8" w14:textId="77777777" w:rsidR="00047609" w:rsidRDefault="00047609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2F7068"/>
    <w:multiLevelType w:val="hybridMultilevel"/>
    <w:tmpl w:val="990E1A6E"/>
    <w:lvl w:ilvl="0" w:tplc="06F2C15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108612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E43"/>
    <w:rsid w:val="00013817"/>
    <w:rsid w:val="00047609"/>
    <w:rsid w:val="00051A65"/>
    <w:rsid w:val="0011325D"/>
    <w:rsid w:val="001321AB"/>
    <w:rsid w:val="00181ACC"/>
    <w:rsid w:val="001E6684"/>
    <w:rsid w:val="002369B4"/>
    <w:rsid w:val="00293DE3"/>
    <w:rsid w:val="0029675E"/>
    <w:rsid w:val="002B487E"/>
    <w:rsid w:val="003148B8"/>
    <w:rsid w:val="0033327F"/>
    <w:rsid w:val="00392D95"/>
    <w:rsid w:val="0041480A"/>
    <w:rsid w:val="00480E43"/>
    <w:rsid w:val="00522A9D"/>
    <w:rsid w:val="00582E42"/>
    <w:rsid w:val="005867BE"/>
    <w:rsid w:val="00617816"/>
    <w:rsid w:val="006362CC"/>
    <w:rsid w:val="0066176F"/>
    <w:rsid w:val="00686071"/>
    <w:rsid w:val="006906AF"/>
    <w:rsid w:val="00741D67"/>
    <w:rsid w:val="007518ED"/>
    <w:rsid w:val="007760A6"/>
    <w:rsid w:val="00776366"/>
    <w:rsid w:val="008C6670"/>
    <w:rsid w:val="008E73FC"/>
    <w:rsid w:val="009615CB"/>
    <w:rsid w:val="009B0DDC"/>
    <w:rsid w:val="009C032C"/>
    <w:rsid w:val="00B325EE"/>
    <w:rsid w:val="00B54338"/>
    <w:rsid w:val="00B73E94"/>
    <w:rsid w:val="00BC7E6D"/>
    <w:rsid w:val="00CB521E"/>
    <w:rsid w:val="00CD1FE6"/>
    <w:rsid w:val="00CE254B"/>
    <w:rsid w:val="00D32EAE"/>
    <w:rsid w:val="00D87F87"/>
    <w:rsid w:val="00D920BF"/>
    <w:rsid w:val="00DD1077"/>
    <w:rsid w:val="00DF4F45"/>
    <w:rsid w:val="00E76018"/>
    <w:rsid w:val="00EF72A7"/>
    <w:rsid w:val="00F2205A"/>
    <w:rsid w:val="00F81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529CE5"/>
  <w15:docId w15:val="{6620B6A6-833C-40DA-B09D-E6E662968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86071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686071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rsid w:val="00686071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rsid w:val="00686071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Pr>
      <w:rFonts w:ascii="TimesLT" w:hAnsi="TimesLT" w:cs="Times New Roman"/>
      <w:sz w:val="20"/>
      <w:szCs w:val="20"/>
    </w:rPr>
  </w:style>
  <w:style w:type="character" w:customStyle="1" w:styleId="textnormal">
    <w:name w:val="textnormal"/>
    <w:basedOn w:val="Numatytasispastraiposriftas"/>
    <w:uiPriority w:val="99"/>
    <w:rsid w:val="00480E43"/>
    <w:rPr>
      <w:rFonts w:cs="Times New Roman"/>
    </w:rPr>
  </w:style>
  <w:style w:type="paragraph" w:styleId="Pavadinimas">
    <w:name w:val="Title"/>
    <w:basedOn w:val="prastasis"/>
    <w:link w:val="PavadinimasDiagrama"/>
    <w:uiPriority w:val="99"/>
    <w:qFormat/>
    <w:rsid w:val="00480E43"/>
    <w:pPr>
      <w:shd w:val="clear" w:color="auto" w:fill="FFFFFF"/>
      <w:spacing w:before="511"/>
      <w:ind w:left="526"/>
      <w:jc w:val="center"/>
    </w:pPr>
    <w:rPr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Default">
    <w:name w:val="Default"/>
    <w:rsid w:val="00480E4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F4F4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F4F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ablonai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5E1B947-0592-4A0F-A81F-9BA37BC4969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1</Pages>
  <Words>196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pilnas vardas</dc:creator>
  <cp:keywords/>
  <dc:description/>
  <cp:lastModifiedBy>Rimutė Grušienė</cp:lastModifiedBy>
  <cp:revision>3</cp:revision>
  <cp:lastPrinted>2015-12-21T06:49:00Z</cp:lastPrinted>
  <dcterms:created xsi:type="dcterms:W3CDTF">2022-09-19T05:36:00Z</dcterms:created>
  <dcterms:modified xsi:type="dcterms:W3CDTF">2022-09-19T13:02:00Z</dcterms:modified>
</cp:coreProperties>
</file>