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FBD67" w14:textId="77777777" w:rsidR="00282DE6" w:rsidRPr="002F71C8" w:rsidRDefault="00282DE6">
      <w:pPr>
        <w:jc w:val="center"/>
        <w:rPr>
          <w:rFonts w:ascii="Times New Roman" w:hAnsi="Times New Roman"/>
          <w:b/>
          <w:sz w:val="8"/>
        </w:rPr>
      </w:pPr>
    </w:p>
    <w:p w14:paraId="208221FD" w14:textId="77777777" w:rsidR="00282DE6" w:rsidRDefault="008139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A2AE8E4" wp14:editId="7B352759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EB8CF" w14:textId="77777777" w:rsidR="00282DE6" w:rsidRDefault="00282DE6">
      <w:pPr>
        <w:jc w:val="center"/>
        <w:rPr>
          <w:rFonts w:ascii="Times New Roman" w:hAnsi="Times New Roman"/>
          <w:b/>
        </w:rPr>
      </w:pPr>
    </w:p>
    <w:p w14:paraId="3BE4A522" w14:textId="77777777"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ŠAKIŲ RAJONO SAVIVALDYBĖS ADMINISTRACIJOS DIREKTORIUS</w:t>
      </w:r>
    </w:p>
    <w:p w14:paraId="4D9FCB37" w14:textId="77777777" w:rsidR="00282DE6" w:rsidRPr="002F71C8" w:rsidRDefault="00282DE6">
      <w:pPr>
        <w:jc w:val="center"/>
        <w:rPr>
          <w:rFonts w:ascii="Times New Roman" w:hAnsi="Times New Roman"/>
          <w:b/>
        </w:rPr>
      </w:pPr>
    </w:p>
    <w:p w14:paraId="0643C9DC" w14:textId="77777777"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ĮSAKYMAS</w:t>
      </w:r>
    </w:p>
    <w:p w14:paraId="71A3BE55" w14:textId="77777777"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</w:rPr>
        <w:t xml:space="preserve"> BAZINĖS MOKYKLOS </w:t>
      </w:r>
      <w:r w:rsidRPr="002F71C8">
        <w:rPr>
          <w:rFonts w:ascii="Times New Roman" w:hAnsi="Times New Roman"/>
          <w:b/>
        </w:rPr>
        <w:t>SKYRIMO</w:t>
      </w:r>
    </w:p>
    <w:p w14:paraId="31C9B2AC" w14:textId="77777777"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1D84AA0" w14:textId="18FAA56D" w:rsidR="00282DE6" w:rsidRPr="002F71C8" w:rsidRDefault="00282DE6" w:rsidP="002F71C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B4E10">
        <w:rPr>
          <w:rFonts w:ascii="Times New Roman" w:hAnsi="Times New Roman"/>
        </w:rPr>
        <w:t>2</w:t>
      </w:r>
      <w:r w:rsidR="00755845">
        <w:rPr>
          <w:rFonts w:ascii="Times New Roman" w:hAnsi="Times New Roman"/>
        </w:rPr>
        <w:t>2</w:t>
      </w:r>
      <w:r w:rsidRPr="002F71C8">
        <w:rPr>
          <w:rFonts w:ascii="Times New Roman" w:hAnsi="Times New Roman"/>
        </w:rPr>
        <w:t xml:space="preserve"> m. </w:t>
      </w:r>
      <w:r w:rsidR="00DB6D87">
        <w:rPr>
          <w:rFonts w:ascii="Times New Roman" w:hAnsi="Times New Roman"/>
        </w:rPr>
        <w:t>rugsėjo</w:t>
      </w:r>
      <w:r w:rsidR="009F7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 xml:space="preserve">d.   Nr.AT – </w:t>
      </w:r>
    </w:p>
    <w:p w14:paraId="01B3A350" w14:textId="77777777" w:rsidR="00282DE6" w:rsidRPr="002F71C8" w:rsidRDefault="00282DE6" w:rsidP="002F71C8">
      <w:pPr>
        <w:pStyle w:val="Antrat1"/>
        <w:ind w:left="0" w:firstLine="0"/>
        <w:jc w:val="center"/>
      </w:pPr>
      <w:r w:rsidRPr="002F71C8">
        <w:t>Šakiai</w:t>
      </w:r>
    </w:p>
    <w:p w14:paraId="638CD69A" w14:textId="77777777" w:rsidR="00282DE6" w:rsidRPr="002F71C8" w:rsidRDefault="00282DE6" w:rsidP="002F71C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ab/>
      </w:r>
    </w:p>
    <w:p w14:paraId="2D11C809" w14:textId="72B32092" w:rsidR="00D151C3" w:rsidRDefault="00282DE6" w:rsidP="003A4D2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 xml:space="preserve"> </w:t>
      </w:r>
      <w:r w:rsidR="00813999" w:rsidRPr="00480E43">
        <w:rPr>
          <w:rFonts w:ascii="Times New Roman" w:hAnsi="Times New Roman"/>
          <w:szCs w:val="24"/>
        </w:rPr>
        <w:t>Vadovaudamasi</w:t>
      </w:r>
      <w:r w:rsidR="00813999">
        <w:rPr>
          <w:rFonts w:ascii="Times New Roman" w:hAnsi="Times New Roman"/>
          <w:szCs w:val="24"/>
        </w:rPr>
        <w:t>s</w:t>
      </w:r>
      <w:r w:rsidR="00813999" w:rsidRPr="00480E43">
        <w:rPr>
          <w:rFonts w:ascii="Times New Roman" w:hAnsi="Times New Roman"/>
          <w:szCs w:val="24"/>
        </w:rPr>
        <w:t xml:space="preserve"> </w:t>
      </w:r>
      <w:r w:rsidR="00813999"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 w:rsidR="00813999">
        <w:rPr>
          <w:rFonts w:ascii="Times New Roman" w:hAnsi="Times New Roman"/>
          <w:szCs w:val="24"/>
        </w:rPr>
        <w:t xml:space="preserve">, patvirtinto </w:t>
      </w:r>
      <w:r w:rsidR="00813999" w:rsidRPr="00480E43">
        <w:rPr>
          <w:rFonts w:ascii="Times New Roman" w:hAnsi="Times New Roman"/>
          <w:szCs w:val="24"/>
        </w:rPr>
        <w:t xml:space="preserve">Lietuvos Respublikos </w:t>
      </w:r>
      <w:r w:rsidR="00813999" w:rsidRPr="00480E43">
        <w:rPr>
          <w:rFonts w:ascii="Times New Roman" w:hAnsi="Times New Roman"/>
          <w:bCs/>
          <w:szCs w:val="24"/>
        </w:rPr>
        <w:t>švietimo ir mokslo ministro 2006 m. gruodžio 18 d. įsakymu Nr. ISAK-2391</w:t>
      </w:r>
      <w:r w:rsidR="00813999">
        <w:rPr>
          <w:rFonts w:ascii="Times New Roman" w:hAnsi="Times New Roman"/>
          <w:bCs/>
          <w:szCs w:val="24"/>
        </w:rPr>
        <w:t xml:space="preserve"> „Dėl brandos egzaminų organizavimo ir vykdymo tvarkos aprašo ir lietuvių kalbos ir literatūros įskaitos organizavimo ir vykdymo tvarkos aprašo patvirtinimo“</w:t>
      </w:r>
      <w:r w:rsidR="003A4D2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2F71C8">
        <w:rPr>
          <w:rFonts w:ascii="Times New Roman" w:hAnsi="Times New Roman"/>
          <w:szCs w:val="24"/>
        </w:rPr>
        <w:t>51 punktu</w:t>
      </w:r>
      <w:r>
        <w:rPr>
          <w:rFonts w:ascii="Times New Roman" w:hAnsi="Times New Roman"/>
          <w:szCs w:val="24"/>
        </w:rPr>
        <w:t>,</w:t>
      </w:r>
      <w:r w:rsidRPr="002F71C8">
        <w:rPr>
          <w:rFonts w:ascii="Times New Roman" w:hAnsi="Times New Roman"/>
          <w:szCs w:val="24"/>
        </w:rPr>
        <w:t xml:space="preserve"> </w:t>
      </w:r>
      <w:r w:rsidR="003A4D26">
        <w:rPr>
          <w:rFonts w:ascii="Times New Roman" w:hAnsi="Times New Roman"/>
          <w:szCs w:val="24"/>
        </w:rPr>
        <w:t xml:space="preserve">Šakių </w:t>
      </w:r>
      <w:r>
        <w:rPr>
          <w:rFonts w:ascii="Times New Roman" w:hAnsi="Times New Roman"/>
        </w:rPr>
        <w:t xml:space="preserve">rajono savivaldybės administracijos nuostatų, patvirtintų  </w:t>
      </w:r>
      <w:r w:rsidR="003A4D26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2016 m. rugsėjo 23 sprendimu</w:t>
      </w:r>
      <w:r w:rsidR="008139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</w:t>
      </w:r>
      <w:r w:rsidR="008139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T-277 „Dėl Šakių rajono savivaldybės administracijos nuostatų patvirtinimo“, 24 punktu</w:t>
      </w:r>
      <w:r w:rsidR="00692100">
        <w:rPr>
          <w:rFonts w:ascii="Times New Roman" w:hAnsi="Times New Roman"/>
        </w:rPr>
        <w:t>:</w:t>
      </w:r>
    </w:p>
    <w:p w14:paraId="51C117DF" w14:textId="5D457703" w:rsidR="003A4D26" w:rsidRPr="003A4D26" w:rsidRDefault="00282DE6" w:rsidP="003A4D26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3A4D26">
        <w:rPr>
          <w:rStyle w:val="textnormal"/>
          <w:rFonts w:ascii="Times New Roman" w:hAnsi="Times New Roman"/>
          <w:color w:val="000000"/>
          <w:spacing w:val="60"/>
          <w:szCs w:val="24"/>
        </w:rPr>
        <w:t>Skiriu</w:t>
      </w:r>
      <w:r w:rsidRPr="003A4D26">
        <w:rPr>
          <w:rStyle w:val="textnormal"/>
          <w:rFonts w:ascii="Times New Roman" w:hAnsi="Times New Roman"/>
          <w:color w:val="000000"/>
          <w:szCs w:val="24"/>
        </w:rPr>
        <w:t xml:space="preserve"> Šakių „Žiburio“ gimnaziją 20</w:t>
      </w:r>
      <w:r w:rsidR="00813999" w:rsidRPr="003A4D26">
        <w:rPr>
          <w:rStyle w:val="textnormal"/>
          <w:rFonts w:ascii="Times New Roman" w:hAnsi="Times New Roman"/>
          <w:color w:val="000000"/>
          <w:szCs w:val="24"/>
        </w:rPr>
        <w:t>2</w:t>
      </w:r>
      <w:r w:rsidR="00755845" w:rsidRPr="003A4D26">
        <w:rPr>
          <w:rStyle w:val="textnormal"/>
          <w:rFonts w:ascii="Times New Roman" w:hAnsi="Times New Roman"/>
          <w:color w:val="000000"/>
          <w:szCs w:val="24"/>
        </w:rPr>
        <w:t>2</w:t>
      </w:r>
      <w:r w:rsidR="003A4D26">
        <w:rPr>
          <w:rStyle w:val="textnormal"/>
          <w:rFonts w:ascii="Times New Roman" w:hAnsi="Times New Roman"/>
          <w:color w:val="000000"/>
          <w:szCs w:val="24"/>
        </w:rPr>
        <w:t>–</w:t>
      </w:r>
      <w:r w:rsidR="003B4E10" w:rsidRPr="003A4D26">
        <w:rPr>
          <w:rStyle w:val="textnormal"/>
          <w:rFonts w:ascii="Times New Roman" w:hAnsi="Times New Roman"/>
          <w:color w:val="000000"/>
          <w:szCs w:val="24"/>
        </w:rPr>
        <w:t>202</w:t>
      </w:r>
      <w:r w:rsidR="00755845" w:rsidRPr="003A4D26">
        <w:rPr>
          <w:rStyle w:val="textnormal"/>
          <w:rFonts w:ascii="Times New Roman" w:hAnsi="Times New Roman"/>
          <w:color w:val="000000"/>
          <w:szCs w:val="24"/>
        </w:rPr>
        <w:t>3</w:t>
      </w:r>
      <w:r w:rsidRPr="003A4D26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755845" w:rsidRPr="003A4D26">
        <w:rPr>
          <w:rStyle w:val="textnormal"/>
          <w:rFonts w:ascii="Times New Roman" w:hAnsi="Times New Roman"/>
          <w:color w:val="000000"/>
          <w:szCs w:val="24"/>
        </w:rPr>
        <w:t xml:space="preserve">mokslo </w:t>
      </w:r>
      <w:r w:rsidRPr="003A4D26">
        <w:rPr>
          <w:rStyle w:val="textnormal"/>
          <w:rFonts w:ascii="Times New Roman" w:hAnsi="Times New Roman"/>
          <w:color w:val="000000"/>
          <w:szCs w:val="24"/>
        </w:rPr>
        <w:t xml:space="preserve">metų pagrindinės ir pakartotinės </w:t>
      </w:r>
    </w:p>
    <w:p w14:paraId="1E33D5F1" w14:textId="340F807D" w:rsidR="00282DE6" w:rsidRPr="003A4D26" w:rsidRDefault="00282DE6" w:rsidP="003A4D26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3A4D26">
        <w:rPr>
          <w:rStyle w:val="textnormal"/>
          <w:rFonts w:ascii="Times New Roman" w:hAnsi="Times New Roman"/>
          <w:color w:val="000000"/>
          <w:szCs w:val="24"/>
        </w:rPr>
        <w:t>brandos egzaminų sesijų bazine mokykla.</w:t>
      </w:r>
    </w:p>
    <w:p w14:paraId="45A33BC4" w14:textId="4AE4514B" w:rsidR="00282DE6" w:rsidRPr="002F71C8" w:rsidRDefault="003A4D26" w:rsidP="003A4D26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color w:val="000000"/>
          <w:spacing w:val="60"/>
          <w:szCs w:val="24"/>
        </w:rPr>
        <w:t xml:space="preserve">      2.</w:t>
      </w:r>
      <w:r w:rsidR="00282DE6"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="00282DE6" w:rsidRPr="002F71C8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="00282DE6" w:rsidRPr="002F71C8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282DE6"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="00282DE6" w:rsidRPr="002F71C8">
        <w:rPr>
          <w:rStyle w:val="textnormal"/>
          <w:rFonts w:ascii="Times New Roman" w:hAnsi="Times New Roman"/>
          <w:color w:val="000000"/>
          <w:szCs w:val="24"/>
        </w:rPr>
        <w:t>viet</w:t>
      </w:r>
      <w:r w:rsidR="00282DE6">
        <w:rPr>
          <w:rStyle w:val="textnormal"/>
          <w:rFonts w:ascii="Times New Roman" w:hAnsi="Times New Roman"/>
          <w:color w:val="000000"/>
          <w:szCs w:val="24"/>
        </w:rPr>
        <w:t>imo</w:t>
      </w:r>
      <w:r w:rsidR="00D151C3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813999">
        <w:rPr>
          <w:rStyle w:val="textnormal"/>
          <w:rFonts w:ascii="Times New Roman" w:hAnsi="Times New Roman"/>
          <w:color w:val="000000"/>
          <w:szCs w:val="24"/>
        </w:rPr>
        <w:t xml:space="preserve">kultūros ir </w:t>
      </w:r>
      <w:r w:rsidR="00282DE6">
        <w:rPr>
          <w:rStyle w:val="textnormal"/>
          <w:rFonts w:ascii="Times New Roman" w:hAnsi="Times New Roman"/>
          <w:color w:val="000000"/>
          <w:szCs w:val="24"/>
        </w:rPr>
        <w:t>sporto</w:t>
      </w:r>
      <w:r w:rsidR="00813999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282DE6"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 w:rsidR="00282DE6" w:rsidRPr="002F71C8">
        <w:rPr>
          <w:rStyle w:val="textnormal"/>
          <w:rFonts w:ascii="Times New Roman" w:hAnsi="Times New Roman"/>
          <w:color w:val="000000"/>
          <w:szCs w:val="24"/>
        </w:rPr>
        <w:t xml:space="preserve"> specialistą Gintarą </w:t>
      </w:r>
      <w:proofErr w:type="spellStart"/>
      <w:r w:rsidR="00282DE6" w:rsidRPr="002F71C8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="00282DE6" w:rsidRPr="002F71C8">
        <w:rPr>
          <w:rStyle w:val="textnormal"/>
          <w:rFonts w:ascii="Times New Roman" w:hAnsi="Times New Roman"/>
          <w:color w:val="000000"/>
          <w:szCs w:val="24"/>
        </w:rPr>
        <w:t xml:space="preserve"> įregistruoti bazinę mokyklą duomenų perdavimo sistemoje KELTAS ir apie ją paskelbti </w:t>
      </w:r>
      <w:r w:rsidR="00282DE6" w:rsidRPr="002F71C8">
        <w:rPr>
          <w:rFonts w:ascii="Times New Roman" w:hAnsi="Times New Roman"/>
          <w:szCs w:val="24"/>
        </w:rPr>
        <w:t>savivaldybės viešojo informavimo priemonėse.</w:t>
      </w:r>
    </w:p>
    <w:p w14:paraId="2238B768" w14:textId="77777777" w:rsidR="00282DE6" w:rsidRPr="002F71C8" w:rsidRDefault="00282DE6" w:rsidP="003A4D2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  <w:bCs/>
          <w:szCs w:val="24"/>
        </w:rPr>
        <w:t xml:space="preserve"> </w:t>
      </w:r>
    </w:p>
    <w:p w14:paraId="74E0C527" w14:textId="77777777"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6DF86818" w14:textId="77777777" w:rsidR="00282DE6" w:rsidRPr="00013817" w:rsidRDefault="00282DE6" w:rsidP="00013817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6DBE5588" w14:textId="77777777" w:rsidR="00282DE6" w:rsidRPr="00100231" w:rsidRDefault="00282DE6" w:rsidP="00013817">
      <w:pPr>
        <w:rPr>
          <w:rFonts w:ascii="Calibri" w:hAnsi="Calibri"/>
          <w:b/>
          <w:bCs/>
          <w:snapToGrid w:val="0"/>
          <w:szCs w:val="24"/>
          <w:lang w:eastAsia="en-US"/>
        </w:rPr>
      </w:pP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>Administracijos direktori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 xml:space="preserve">                                                     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Dainius Grincevičius</w:t>
      </w:r>
    </w:p>
    <w:p w14:paraId="39E42324" w14:textId="77777777" w:rsidR="00282DE6" w:rsidRPr="00100231" w:rsidRDefault="00282DE6" w:rsidP="00013817">
      <w:pPr>
        <w:rPr>
          <w:rFonts w:ascii="Times New Roman" w:hAnsi="Times New Roman"/>
          <w:szCs w:val="24"/>
          <w:lang w:eastAsia="en-US"/>
        </w:rPr>
      </w:pPr>
    </w:p>
    <w:p w14:paraId="0024E2BD" w14:textId="77777777"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221B2B27" w14:textId="77777777"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07533D62" w14:textId="77777777"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1F667BAC" w14:textId="77777777"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9A32943" w14:textId="77777777" w:rsidR="00813999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151C3">
        <w:rPr>
          <w:rFonts w:ascii="Times New Roman" w:hAnsi="Times New Roman"/>
        </w:rPr>
        <w:t xml:space="preserve">, </w:t>
      </w:r>
      <w:r w:rsidR="00813999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D151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</w:t>
      </w:r>
    </w:p>
    <w:p w14:paraId="4372B686" w14:textId="77777777"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2D0FB96" w14:textId="77777777" w:rsidR="00282DE6" w:rsidRDefault="00282DE6" w:rsidP="00013817">
      <w:pPr>
        <w:overflowPunct w:val="0"/>
        <w:rPr>
          <w:rFonts w:ascii="Times New Roman" w:hAnsi="Times New Roman"/>
        </w:rPr>
      </w:pPr>
    </w:p>
    <w:p w14:paraId="46507937" w14:textId="77777777"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18471703" w14:textId="407DAD16" w:rsidR="00282DE6" w:rsidRPr="00CA474E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B4E10">
        <w:rPr>
          <w:rFonts w:ascii="Times New Roman" w:hAnsi="Times New Roman"/>
        </w:rPr>
        <w:t>2</w:t>
      </w:r>
      <w:r w:rsidR="00755845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DB6D87">
        <w:rPr>
          <w:rFonts w:ascii="Times New Roman" w:hAnsi="Times New Roman"/>
        </w:rPr>
        <w:t>09</w:t>
      </w:r>
      <w:r>
        <w:rPr>
          <w:rFonts w:ascii="Times New Roman" w:hAnsi="Times New Roman"/>
        </w:rPr>
        <w:t>-</w:t>
      </w:r>
      <w:r w:rsidR="003B4E10">
        <w:rPr>
          <w:rFonts w:ascii="Times New Roman" w:hAnsi="Times New Roman"/>
        </w:rPr>
        <w:t>1</w:t>
      </w:r>
      <w:r w:rsidR="00755845">
        <w:rPr>
          <w:rFonts w:ascii="Times New Roman" w:hAnsi="Times New Roman"/>
        </w:rPr>
        <w:t>9</w:t>
      </w:r>
    </w:p>
    <w:p w14:paraId="7A4A945F" w14:textId="77777777" w:rsidR="00282DE6" w:rsidRPr="002F71C8" w:rsidRDefault="00282DE6">
      <w:pPr>
        <w:rPr>
          <w:rFonts w:ascii="Times New Roman" w:hAnsi="Times New Roman"/>
        </w:rPr>
      </w:pPr>
    </w:p>
    <w:sectPr w:rsidR="00282DE6" w:rsidRPr="002F71C8" w:rsidSect="007D14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CC319" w14:textId="77777777" w:rsidR="0004114E" w:rsidRDefault="0004114E">
      <w:r>
        <w:separator/>
      </w:r>
    </w:p>
  </w:endnote>
  <w:endnote w:type="continuationSeparator" w:id="0">
    <w:p w14:paraId="44016FDC" w14:textId="77777777" w:rsidR="0004114E" w:rsidRDefault="0004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592E9" w14:textId="77777777" w:rsidR="00282DE6" w:rsidRPr="00AA6650" w:rsidRDefault="004C11D2">
    <w:pPr>
      <w:pStyle w:val="Porat"/>
      <w:jc w:val="right"/>
      <w:rPr>
        <w:lang w:val="it-IT"/>
      </w:rPr>
    </w:pPr>
    <w:r>
      <w:rPr>
        <w:noProof/>
        <w:sz w:val="8"/>
        <w:lang w:val="it-IT"/>
      </w:rPr>
      <w:fldChar w:fldCharType="begin"/>
    </w:r>
    <w:r>
      <w:rPr>
        <w:noProof/>
        <w:sz w:val="8"/>
        <w:lang w:val="it-IT"/>
      </w:rPr>
      <w:instrText xml:space="preserve"> FILENAME \p \* MERGEFORMAT </w:instrText>
    </w:r>
    <w:r>
      <w:rPr>
        <w:noProof/>
        <w:sz w:val="8"/>
        <w:lang w:val="it-IT"/>
      </w:rPr>
      <w:fldChar w:fldCharType="separate"/>
    </w:r>
    <w:r w:rsidR="00282DE6">
      <w:rPr>
        <w:noProof/>
        <w:sz w:val="8"/>
        <w:lang w:val="it-IT"/>
      </w:rPr>
      <w:t>D:\dokumentai\2015\isakymai\sausis\3.doc</w:t>
    </w:r>
    <w:r>
      <w:rPr>
        <w:noProof/>
        <w:sz w:val="8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7A1BC" w14:textId="77777777" w:rsidR="0004114E" w:rsidRDefault="0004114E">
      <w:r>
        <w:separator/>
      </w:r>
    </w:p>
  </w:footnote>
  <w:footnote w:type="continuationSeparator" w:id="0">
    <w:p w14:paraId="3A3E660A" w14:textId="77777777" w:rsidR="0004114E" w:rsidRDefault="00041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C0D3B" w14:textId="77777777" w:rsidR="00282DE6" w:rsidRDefault="00282DE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F7068"/>
    <w:multiLevelType w:val="hybridMultilevel"/>
    <w:tmpl w:val="4FE6C384"/>
    <w:lvl w:ilvl="0" w:tplc="408CB04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000000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427193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C8"/>
    <w:rsid w:val="00013817"/>
    <w:rsid w:val="0004114E"/>
    <w:rsid w:val="0004117C"/>
    <w:rsid w:val="000B0E3F"/>
    <w:rsid w:val="00100231"/>
    <w:rsid w:val="00107ED7"/>
    <w:rsid w:val="0011647F"/>
    <w:rsid w:val="0015730F"/>
    <w:rsid w:val="001A1DFC"/>
    <w:rsid w:val="002312C7"/>
    <w:rsid w:val="00251585"/>
    <w:rsid w:val="00282DE6"/>
    <w:rsid w:val="002B1FE0"/>
    <w:rsid w:val="002D567B"/>
    <w:rsid w:val="002E5C42"/>
    <w:rsid w:val="002F71C8"/>
    <w:rsid w:val="0036298D"/>
    <w:rsid w:val="003666D5"/>
    <w:rsid w:val="003A4D26"/>
    <w:rsid w:val="003B4E10"/>
    <w:rsid w:val="003C3A54"/>
    <w:rsid w:val="003D0B79"/>
    <w:rsid w:val="004C11D2"/>
    <w:rsid w:val="005835C7"/>
    <w:rsid w:val="005A2BB6"/>
    <w:rsid w:val="005A332D"/>
    <w:rsid w:val="005D097D"/>
    <w:rsid w:val="00665966"/>
    <w:rsid w:val="00692100"/>
    <w:rsid w:val="006C695E"/>
    <w:rsid w:val="0074799A"/>
    <w:rsid w:val="00755845"/>
    <w:rsid w:val="0076573F"/>
    <w:rsid w:val="007D1443"/>
    <w:rsid w:val="00813999"/>
    <w:rsid w:val="009B1122"/>
    <w:rsid w:val="009E20E2"/>
    <w:rsid w:val="009F66F7"/>
    <w:rsid w:val="009F7FEF"/>
    <w:rsid w:val="00A24972"/>
    <w:rsid w:val="00A9386B"/>
    <w:rsid w:val="00AA13C4"/>
    <w:rsid w:val="00AA6650"/>
    <w:rsid w:val="00AA6D92"/>
    <w:rsid w:val="00AA6E28"/>
    <w:rsid w:val="00AC3AF6"/>
    <w:rsid w:val="00AD0089"/>
    <w:rsid w:val="00B110E8"/>
    <w:rsid w:val="00C729C9"/>
    <w:rsid w:val="00CA474E"/>
    <w:rsid w:val="00D029D4"/>
    <w:rsid w:val="00D151C3"/>
    <w:rsid w:val="00D23CDE"/>
    <w:rsid w:val="00DB6D87"/>
    <w:rsid w:val="00DC0F5B"/>
    <w:rsid w:val="00E50960"/>
    <w:rsid w:val="00E70588"/>
    <w:rsid w:val="00E75874"/>
    <w:rsid w:val="00E81612"/>
    <w:rsid w:val="00E83655"/>
    <w:rsid w:val="00E94D60"/>
    <w:rsid w:val="00EF3416"/>
    <w:rsid w:val="00EF5CB4"/>
    <w:rsid w:val="00F14580"/>
    <w:rsid w:val="00FF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A171E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097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097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835C7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5D097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5D097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2F71C8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2F71C8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5835C7"/>
    <w:rPr>
      <w:rFonts w:ascii="Cambria" w:hAnsi="Cambria" w:cs="Times New Roman"/>
      <w:b/>
      <w:bCs/>
      <w:kern w:val="28"/>
      <w:sz w:val="32"/>
      <w:szCs w:val="32"/>
    </w:rPr>
  </w:style>
  <w:style w:type="paragraph" w:styleId="Sraopastraipa">
    <w:name w:val="List Paragraph"/>
    <w:basedOn w:val="prastasis"/>
    <w:uiPriority w:val="34"/>
    <w:qFormat/>
    <w:rsid w:val="003A4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9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CD39FC-9C88-4739-B74D-19AC81CACBD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147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3</cp:revision>
  <cp:lastPrinted>2015-01-05T12:05:00Z</cp:lastPrinted>
  <dcterms:created xsi:type="dcterms:W3CDTF">2022-09-19T05:30:00Z</dcterms:created>
  <dcterms:modified xsi:type="dcterms:W3CDTF">2022-09-19T13:06:00Z</dcterms:modified>
</cp:coreProperties>
</file>