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D120DF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50C38">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6BCA1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50C38">
        <w:rPr>
          <w:rFonts w:ascii="Times New Roman" w:hAnsi="Times New Roman"/>
          <w:spacing w:val="2"/>
        </w:rPr>
        <w:t>ą</w:t>
      </w:r>
      <w:r w:rsidR="0032067A">
        <w:rPr>
          <w:rFonts w:ascii="Times New Roman" w:hAnsi="Times New Roman"/>
          <w:spacing w:val="2"/>
        </w:rPr>
        <w:t xml:space="preserve"> </w:t>
      </w:r>
      <w:r w:rsidR="00CC6622">
        <w:rPr>
          <w:rFonts w:ascii="Times New Roman" w:hAnsi="Times New Roman"/>
          <w:spacing w:val="2"/>
        </w:rPr>
        <w:t>statini</w:t>
      </w:r>
      <w:r w:rsidR="00A50C38">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43C4E3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3D19F2">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BA637" w14:textId="77777777" w:rsidR="008246C4" w:rsidRDefault="008246C4">
      <w:r>
        <w:separator/>
      </w:r>
    </w:p>
  </w:endnote>
  <w:endnote w:type="continuationSeparator" w:id="0">
    <w:p w14:paraId="782C0AA5" w14:textId="77777777" w:rsidR="008246C4" w:rsidRDefault="00824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CBD15" w14:textId="77777777" w:rsidR="008246C4" w:rsidRDefault="008246C4">
      <w:r>
        <w:separator/>
      </w:r>
    </w:p>
  </w:footnote>
  <w:footnote w:type="continuationSeparator" w:id="0">
    <w:p w14:paraId="3E41FC86" w14:textId="77777777" w:rsidR="008246C4" w:rsidRDefault="008246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D19F2"/>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56DD9"/>
    <w:rsid w:val="007A47EE"/>
    <w:rsid w:val="007E0C3C"/>
    <w:rsid w:val="008246C4"/>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EF2516"/>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2022-09-20T12:56:00Z</dcterms:created>
  <dcterms:modified xsi:type="dcterms:W3CDTF">2022-09-20T12:56:00Z</dcterms:modified>
</cp:coreProperties>
</file>