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7621A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2067A">
        <w:rPr>
          <w:rFonts w:ascii="Times New Roman" w:hAnsi="Times New Roman"/>
          <w:b/>
        </w:rPr>
        <w:t xml:space="preserve">Ų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58BD2C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2067A">
        <w:rPr>
          <w:rFonts w:ascii="Times New Roman" w:hAnsi="Times New Roman"/>
          <w:spacing w:val="2"/>
        </w:rPr>
        <w:t xml:space="preserve">us </w:t>
      </w:r>
      <w:r w:rsidR="008366A5">
        <w:rPr>
          <w:rFonts w:ascii="Times New Roman" w:hAnsi="Times New Roman"/>
          <w:spacing w:val="2"/>
        </w:rPr>
        <w:t>žemės sklyp</w:t>
      </w:r>
      <w:r w:rsidR="00DC4701">
        <w:rPr>
          <w:rFonts w:ascii="Times New Roman" w:hAnsi="Times New Roman"/>
          <w:spacing w:val="2"/>
        </w:rPr>
        <w:t>ui</w:t>
      </w:r>
      <w:r w:rsidR="002B4434">
        <w:rPr>
          <w:rFonts w:ascii="Times New Roman" w:hAnsi="Times New Roman"/>
          <w:spacing w:val="2"/>
        </w:rPr>
        <w:t xml:space="preserve">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D16149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2B4434">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B1EDC" w14:textId="77777777" w:rsidR="00446852" w:rsidRDefault="00446852">
      <w:r>
        <w:separator/>
      </w:r>
    </w:p>
  </w:endnote>
  <w:endnote w:type="continuationSeparator" w:id="0">
    <w:p w14:paraId="684071E9" w14:textId="77777777" w:rsidR="00446852" w:rsidRDefault="00446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F7892" w14:textId="77777777" w:rsidR="00446852" w:rsidRDefault="00446852">
      <w:r>
        <w:separator/>
      </w:r>
    </w:p>
  </w:footnote>
  <w:footnote w:type="continuationSeparator" w:id="0">
    <w:p w14:paraId="6D4D810B" w14:textId="77777777" w:rsidR="00446852" w:rsidRDefault="004468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B4434"/>
    <w:rsid w:val="002C73C6"/>
    <w:rsid w:val="002D3ABC"/>
    <w:rsid w:val="002E0B98"/>
    <w:rsid w:val="002E4049"/>
    <w:rsid w:val="002E5716"/>
    <w:rsid w:val="00313CF0"/>
    <w:rsid w:val="0032067A"/>
    <w:rsid w:val="00342E29"/>
    <w:rsid w:val="003479CC"/>
    <w:rsid w:val="003A0C31"/>
    <w:rsid w:val="003A330F"/>
    <w:rsid w:val="003A5BAB"/>
    <w:rsid w:val="003F491F"/>
    <w:rsid w:val="00401817"/>
    <w:rsid w:val="00403155"/>
    <w:rsid w:val="00434111"/>
    <w:rsid w:val="00435ADB"/>
    <w:rsid w:val="00441EB3"/>
    <w:rsid w:val="004427D6"/>
    <w:rsid w:val="00446852"/>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366A5"/>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C4701"/>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2022-09-29T13:26:00Z</dcterms:created>
  <dcterms:modified xsi:type="dcterms:W3CDTF">2022-09-29T13:27:00Z</dcterms:modified>
</cp:coreProperties>
</file>