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0716DE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8456F8">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845F2" w14:textId="77777777" w:rsidR="00B80A44" w:rsidRDefault="00B80A44">
      <w:r>
        <w:separator/>
      </w:r>
    </w:p>
  </w:endnote>
  <w:endnote w:type="continuationSeparator" w:id="0">
    <w:p w14:paraId="71698771" w14:textId="77777777" w:rsidR="00B80A44" w:rsidRDefault="00B80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AF8CB" w14:textId="77777777" w:rsidR="00B80A44" w:rsidRDefault="00B80A44">
      <w:r>
        <w:separator/>
      </w:r>
    </w:p>
  </w:footnote>
  <w:footnote w:type="continuationSeparator" w:id="0">
    <w:p w14:paraId="366DB9E5" w14:textId="77777777" w:rsidR="00B80A44" w:rsidRDefault="00B80A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41922"/>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C3C10"/>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D090F"/>
    <w:rsid w:val="003F491F"/>
    <w:rsid w:val="00401817"/>
    <w:rsid w:val="00403155"/>
    <w:rsid w:val="00434111"/>
    <w:rsid w:val="00435ADB"/>
    <w:rsid w:val="00441EB3"/>
    <w:rsid w:val="004427D6"/>
    <w:rsid w:val="00453FFE"/>
    <w:rsid w:val="004A0694"/>
    <w:rsid w:val="00521D86"/>
    <w:rsid w:val="005308E6"/>
    <w:rsid w:val="00583E25"/>
    <w:rsid w:val="005E4337"/>
    <w:rsid w:val="005F4CF3"/>
    <w:rsid w:val="00610881"/>
    <w:rsid w:val="0062322A"/>
    <w:rsid w:val="00644D60"/>
    <w:rsid w:val="00650F46"/>
    <w:rsid w:val="0066026F"/>
    <w:rsid w:val="006A12D3"/>
    <w:rsid w:val="006B7A83"/>
    <w:rsid w:val="006E02B2"/>
    <w:rsid w:val="006F4638"/>
    <w:rsid w:val="0070001E"/>
    <w:rsid w:val="0071303A"/>
    <w:rsid w:val="007534CE"/>
    <w:rsid w:val="007A47EE"/>
    <w:rsid w:val="007D4C71"/>
    <w:rsid w:val="007E0C3C"/>
    <w:rsid w:val="008018B7"/>
    <w:rsid w:val="008456F8"/>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80A44"/>
    <w:rsid w:val="00B90BBE"/>
    <w:rsid w:val="00BB3F6C"/>
    <w:rsid w:val="00BB5F1A"/>
    <w:rsid w:val="00BB732F"/>
    <w:rsid w:val="00BC403A"/>
    <w:rsid w:val="00BD0A93"/>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D5E3A"/>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2022-09-20T06:33:00Z</dcterms:created>
  <dcterms:modified xsi:type="dcterms:W3CDTF">2022-09-20T06:33:00Z</dcterms:modified>
</cp:coreProperties>
</file>