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2A054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DB0B548"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F275CC1" w14:textId="77777777" w:rsidR="00BD0871" w:rsidRDefault="00BD087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91C84E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4E15B1">
        <w:rPr>
          <w:rFonts w:ascii="Times New Roman" w:hAnsi="Times New Roman"/>
          <w:szCs w:val="24"/>
        </w:rPr>
        <w:t>0</w:t>
      </w:r>
      <w:r w:rsidR="008E48BA">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1D42D" w14:textId="77777777" w:rsidR="00D21A10" w:rsidRDefault="00D21A10">
      <w:r>
        <w:separator/>
      </w:r>
    </w:p>
  </w:endnote>
  <w:endnote w:type="continuationSeparator" w:id="0">
    <w:p w14:paraId="470F89B2" w14:textId="77777777" w:rsidR="00D21A10" w:rsidRDefault="00D21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E78EA" w14:textId="77777777" w:rsidR="00D21A10" w:rsidRDefault="00D21A10">
      <w:r>
        <w:separator/>
      </w:r>
    </w:p>
  </w:footnote>
  <w:footnote w:type="continuationSeparator" w:id="0">
    <w:p w14:paraId="628103C2" w14:textId="77777777" w:rsidR="00D21A10" w:rsidRDefault="00D21A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1B8B"/>
    <w:rsid w:val="0090373B"/>
    <w:rsid w:val="0090621F"/>
    <w:rsid w:val="00913156"/>
    <w:rsid w:val="00922BF2"/>
    <w:rsid w:val="0092533A"/>
    <w:rsid w:val="00936DB2"/>
    <w:rsid w:val="0094068E"/>
    <w:rsid w:val="00946C3A"/>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D0871"/>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2022-10-04T13:15:00Z</dcterms:created>
  <dcterms:modified xsi:type="dcterms:W3CDTF">2022-10-04T13:35:00Z</dcterms:modified>
</cp:coreProperties>
</file>