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2A054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C11C990"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16E62E4" w14:textId="77777777" w:rsidR="00076F91" w:rsidRDefault="00076F9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08F5DB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F9526F">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52E65" w14:textId="77777777" w:rsidR="00B31700" w:rsidRDefault="00B31700">
      <w:r>
        <w:separator/>
      </w:r>
    </w:p>
  </w:endnote>
  <w:endnote w:type="continuationSeparator" w:id="0">
    <w:p w14:paraId="6E94A548" w14:textId="77777777" w:rsidR="00B31700" w:rsidRDefault="00B31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0A26A" w14:textId="77777777" w:rsidR="00B31700" w:rsidRDefault="00B31700">
      <w:r>
        <w:separator/>
      </w:r>
    </w:p>
  </w:footnote>
  <w:footnote w:type="continuationSeparator" w:id="0">
    <w:p w14:paraId="11AA51FA" w14:textId="77777777" w:rsidR="00B31700" w:rsidRDefault="00B317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6F91"/>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C2132"/>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2022-10-11T07:04:00Z</dcterms:created>
  <dcterms:modified xsi:type="dcterms:W3CDTF">2022-10-11T07:58:00Z</dcterms:modified>
</cp:coreProperties>
</file>