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F058B38"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BA9552" w14:textId="77777777" w:rsidR="009D7466" w:rsidRDefault="009D7466"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08F5DB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F9526F">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45982" w14:textId="77777777" w:rsidR="007523CD" w:rsidRDefault="007523CD">
      <w:r>
        <w:separator/>
      </w:r>
    </w:p>
  </w:endnote>
  <w:endnote w:type="continuationSeparator" w:id="0">
    <w:p w14:paraId="5EF799FD" w14:textId="77777777" w:rsidR="007523CD" w:rsidRDefault="0075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3F6E" w14:textId="77777777" w:rsidR="007523CD" w:rsidRDefault="007523CD">
      <w:r>
        <w:separator/>
      </w:r>
    </w:p>
  </w:footnote>
  <w:footnote w:type="continuationSeparator" w:id="0">
    <w:p w14:paraId="252B903E" w14:textId="77777777" w:rsidR="007523CD" w:rsidRDefault="007523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23CD"/>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A5394"/>
    <w:rsid w:val="009B174C"/>
    <w:rsid w:val="009C4EAB"/>
    <w:rsid w:val="009D3CB7"/>
    <w:rsid w:val="009D6B3D"/>
    <w:rsid w:val="009D7466"/>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2022-10-11T07:04:00Z</dcterms:created>
  <dcterms:modified xsi:type="dcterms:W3CDTF">2022-10-11T08:00:00Z</dcterms:modified>
</cp:coreProperties>
</file>