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052C9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43A76">
        <w:rPr>
          <w:rFonts w:ascii="Times New Roman" w:hAnsi="Times New Roman"/>
          <w:spacing w:val="2"/>
        </w:rPr>
        <w:t>statiniams</w:t>
      </w:r>
      <w:r w:rsidR="00D82BAE">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A58845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0DAD7ED" w14:textId="77777777" w:rsidR="00680AAC" w:rsidRDefault="00680AAC"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4B1F4B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EE701A">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2C3A4" w14:textId="77777777" w:rsidR="001823EC" w:rsidRDefault="001823EC">
      <w:r>
        <w:separator/>
      </w:r>
    </w:p>
  </w:endnote>
  <w:endnote w:type="continuationSeparator" w:id="0">
    <w:p w14:paraId="66121756" w14:textId="77777777" w:rsidR="001823EC" w:rsidRDefault="00182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26386" w14:textId="77777777" w:rsidR="001823EC" w:rsidRDefault="001823EC">
      <w:r>
        <w:separator/>
      </w:r>
    </w:p>
  </w:footnote>
  <w:footnote w:type="continuationSeparator" w:id="0">
    <w:p w14:paraId="467E185C" w14:textId="77777777" w:rsidR="001823EC" w:rsidRDefault="001823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23EC"/>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43A76"/>
    <w:rsid w:val="00583E25"/>
    <w:rsid w:val="005E4337"/>
    <w:rsid w:val="00610881"/>
    <w:rsid w:val="00612D57"/>
    <w:rsid w:val="00644D60"/>
    <w:rsid w:val="0066026F"/>
    <w:rsid w:val="00680AAC"/>
    <w:rsid w:val="006A12D3"/>
    <w:rsid w:val="006D355E"/>
    <w:rsid w:val="006E02B2"/>
    <w:rsid w:val="006F4638"/>
    <w:rsid w:val="0070001E"/>
    <w:rsid w:val="0071303A"/>
    <w:rsid w:val="00737C34"/>
    <w:rsid w:val="007523CD"/>
    <w:rsid w:val="007534CE"/>
    <w:rsid w:val="007A47EE"/>
    <w:rsid w:val="007E0C3C"/>
    <w:rsid w:val="00870143"/>
    <w:rsid w:val="008977F4"/>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B174C"/>
    <w:rsid w:val="009B22C7"/>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82BAE"/>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EE701A"/>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2022-10-12T10:50:00Z</dcterms:created>
  <dcterms:modified xsi:type="dcterms:W3CDTF">2022-10-12T12:45:00Z</dcterms:modified>
</cp:coreProperties>
</file>