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F8DC67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43A76">
        <w:rPr>
          <w:rFonts w:ascii="Times New Roman" w:hAnsi="Times New Roman"/>
          <w:spacing w:val="2"/>
        </w:rPr>
        <w:t>statiniams</w:t>
      </w:r>
      <w:r w:rsidR="00D82BAE">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3F77B16"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839CE77" w14:textId="77777777" w:rsidR="00D560D3" w:rsidRDefault="00D560D3"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4B1F4B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EE701A">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4EBEF" w14:textId="77777777" w:rsidR="00F12509" w:rsidRDefault="00F12509">
      <w:r>
        <w:separator/>
      </w:r>
    </w:p>
  </w:endnote>
  <w:endnote w:type="continuationSeparator" w:id="0">
    <w:p w14:paraId="54D74BFA" w14:textId="77777777" w:rsidR="00F12509" w:rsidRDefault="00F12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3E60C" w14:textId="77777777" w:rsidR="00F12509" w:rsidRDefault="00F12509">
      <w:r>
        <w:separator/>
      </w:r>
    </w:p>
  </w:footnote>
  <w:footnote w:type="continuationSeparator" w:id="0">
    <w:p w14:paraId="4146B54D" w14:textId="77777777" w:rsidR="00F12509" w:rsidRDefault="00F125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C570D"/>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43A76"/>
    <w:rsid w:val="00583E25"/>
    <w:rsid w:val="005E4337"/>
    <w:rsid w:val="00610881"/>
    <w:rsid w:val="00612D57"/>
    <w:rsid w:val="00644D60"/>
    <w:rsid w:val="0066026F"/>
    <w:rsid w:val="006A12D3"/>
    <w:rsid w:val="006D355E"/>
    <w:rsid w:val="006E02B2"/>
    <w:rsid w:val="006F4638"/>
    <w:rsid w:val="0070001E"/>
    <w:rsid w:val="0071303A"/>
    <w:rsid w:val="00737C34"/>
    <w:rsid w:val="007523CD"/>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560D3"/>
    <w:rsid w:val="00D63DD1"/>
    <w:rsid w:val="00D82BAE"/>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EE701A"/>
    <w:rsid w:val="00F01EF6"/>
    <w:rsid w:val="00F05213"/>
    <w:rsid w:val="00F12509"/>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178</Words>
  <Characters>1290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2001-05-23T08:36:00Z</cp:lastPrinted>
  <dcterms:created xsi:type="dcterms:W3CDTF">2022-10-12T10:49:00Z</dcterms:created>
  <dcterms:modified xsi:type="dcterms:W3CDTF">2022-10-12T12:47:00Z</dcterms:modified>
</cp:coreProperties>
</file>