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34693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A6AEF35" wp14:editId="43677A4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7608E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57FD15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8E174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640488E" w14:textId="0EAA0D5D" w:rsidR="0038142E" w:rsidRPr="00307FFB" w:rsidRDefault="0038142E" w:rsidP="00C4069F">
      <w:pPr>
        <w:tabs>
          <w:tab w:val="left" w:pos="3544"/>
        </w:tabs>
        <w:jc w:val="center"/>
        <w:rPr>
          <w:rFonts w:ascii="Times New Roman" w:hAnsi="Times New Roman"/>
          <w:b/>
        </w:rPr>
      </w:pPr>
      <w:r w:rsidRPr="00307FFB">
        <w:rPr>
          <w:rFonts w:ascii="Times New Roman" w:hAnsi="Times New Roman"/>
          <w:b/>
        </w:rPr>
        <w:t>ĮSAKYMAS</w:t>
      </w:r>
    </w:p>
    <w:p w14:paraId="7724F1D4" w14:textId="7CEB35BC" w:rsidR="00C4069F" w:rsidRDefault="0038142E" w:rsidP="00C4069F">
      <w:pPr>
        <w:jc w:val="center"/>
        <w:rPr>
          <w:rFonts w:ascii="Times New Roman" w:hAnsi="Times New Roman"/>
        </w:rPr>
      </w:pPr>
      <w:r w:rsidRPr="00307FFB">
        <w:rPr>
          <w:rFonts w:ascii="Times New Roman" w:hAnsi="Times New Roman"/>
          <w:b/>
        </w:rPr>
        <w:t>DĖL</w:t>
      </w:r>
      <w:r w:rsidR="00D654FC">
        <w:rPr>
          <w:rFonts w:ascii="Times New Roman" w:hAnsi="Times New Roman"/>
          <w:b/>
        </w:rPr>
        <w:t xml:space="preserve"> </w:t>
      </w:r>
      <w:r w:rsidRPr="00307FFB">
        <w:rPr>
          <w:rFonts w:ascii="Times New Roman" w:hAnsi="Times New Roman"/>
          <w:b/>
        </w:rPr>
        <w:t>VIENKARTINĖS IŠMOK</w:t>
      </w:r>
      <w:r>
        <w:rPr>
          <w:rFonts w:ascii="Times New Roman" w:hAnsi="Times New Roman"/>
          <w:b/>
        </w:rPr>
        <w:t>OS</w:t>
      </w:r>
      <w:r w:rsidR="00D654F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ĮSIKURTI </w:t>
      </w:r>
      <w:r w:rsidR="00B63709">
        <w:rPr>
          <w:rFonts w:ascii="Times New Roman" w:hAnsi="Times New Roman"/>
          <w:b/>
        </w:rPr>
        <w:t>MIGLEI SKOPAITEI</w:t>
      </w:r>
      <w:r>
        <w:rPr>
          <w:rFonts w:ascii="Times New Roman" w:hAnsi="Times New Roman"/>
          <w:b/>
        </w:rPr>
        <w:t xml:space="preserve"> </w:t>
      </w:r>
      <w:r w:rsidRPr="00307FFB">
        <w:rPr>
          <w:rFonts w:ascii="Times New Roman" w:hAnsi="Times New Roman"/>
          <w:b/>
        </w:rPr>
        <w:t>SKYRIMO</w:t>
      </w:r>
    </w:p>
    <w:p w14:paraId="3D8E223C" w14:textId="77777777" w:rsidR="00C4069F" w:rsidRDefault="00C4069F" w:rsidP="00C4069F">
      <w:pPr>
        <w:jc w:val="center"/>
        <w:rPr>
          <w:rFonts w:ascii="Times New Roman" w:hAnsi="Times New Roman"/>
        </w:rPr>
      </w:pPr>
    </w:p>
    <w:p w14:paraId="3612D8BB" w14:textId="7CD8B601" w:rsidR="0038142E" w:rsidRPr="00307FFB" w:rsidRDefault="0038142E" w:rsidP="00C4069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B97E44">
        <w:rPr>
          <w:rFonts w:ascii="Times New Roman" w:hAnsi="Times New Roman"/>
        </w:rPr>
        <w:t>2</w:t>
      </w:r>
      <w:r w:rsidR="007068D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DA7727">
        <w:rPr>
          <w:rFonts w:ascii="Times New Roman" w:hAnsi="Times New Roman"/>
        </w:rPr>
        <w:t xml:space="preserve"> </w:t>
      </w:r>
      <w:r w:rsidR="002D3A01">
        <w:rPr>
          <w:rFonts w:ascii="Times New Roman" w:hAnsi="Times New Roman"/>
        </w:rPr>
        <w:t xml:space="preserve">spalio     </w:t>
      </w:r>
      <w:r w:rsidR="00BC4C0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 AT</w:t>
      </w:r>
      <w:r w:rsidR="00D92ECB">
        <w:rPr>
          <w:rFonts w:ascii="Times New Roman" w:hAnsi="Times New Roman"/>
        </w:rPr>
        <w:t>-</w:t>
      </w:r>
    </w:p>
    <w:p w14:paraId="0C1145B8" w14:textId="296C8F84" w:rsidR="0038142E" w:rsidRPr="00307FFB" w:rsidRDefault="0038142E" w:rsidP="00C4069F">
      <w:pPr>
        <w:tabs>
          <w:tab w:val="left" w:pos="4111"/>
        </w:tabs>
        <w:spacing w:line="200" w:lineRule="atLeast"/>
        <w:jc w:val="center"/>
        <w:rPr>
          <w:rFonts w:ascii="Times New Roman" w:hAnsi="Times New Roman"/>
        </w:rPr>
      </w:pPr>
      <w:r w:rsidRPr="00307FFB">
        <w:rPr>
          <w:rFonts w:ascii="Times New Roman" w:hAnsi="Times New Roman"/>
        </w:rPr>
        <w:t>Šakiai</w:t>
      </w:r>
    </w:p>
    <w:p w14:paraId="0DAC57C6" w14:textId="77777777" w:rsidR="0038142E" w:rsidRPr="00307FFB" w:rsidRDefault="0038142E" w:rsidP="0038142E">
      <w:pPr>
        <w:spacing w:line="360" w:lineRule="auto"/>
        <w:jc w:val="both"/>
        <w:rPr>
          <w:rFonts w:ascii="Times New Roman" w:hAnsi="Times New Roman"/>
        </w:rPr>
      </w:pPr>
    </w:p>
    <w:p w14:paraId="352C1F3B" w14:textId="3DC935DE" w:rsidR="00725B33" w:rsidRDefault="008A1623" w:rsidP="0061300E">
      <w:pPr>
        <w:pStyle w:val="Antrat1"/>
        <w:tabs>
          <w:tab w:val="left" w:pos="720"/>
        </w:tabs>
        <w:spacing w:line="360" w:lineRule="auto"/>
        <w:ind w:left="0" w:firstLine="0"/>
        <w:jc w:val="both"/>
      </w:pPr>
      <w:r>
        <w:tab/>
      </w:r>
      <w:r w:rsidR="0038142E" w:rsidRPr="00307FFB">
        <w:t>Vadovaudamasis Lietuvos Respublikos išmokų vaikams įstatymo 13 straipsnio 1 dalimi, Išmokų vaikams skyrimo ir mokėjimo nuostatų, patvirtintų Lietuvos Respublikos Vyriausybės 2004 m. birželio 28 d. nutarimu Nr.</w:t>
      </w:r>
      <w:r w:rsidR="00B66889">
        <w:t xml:space="preserve"> </w:t>
      </w:r>
      <w:r w:rsidR="0038142E" w:rsidRPr="00307FFB">
        <w:t>801 ,,Dėl išmokų vaikams skyrimo ir mokėjimo nuostatų patvirtinimo“</w:t>
      </w:r>
      <w:r w:rsidR="00DB2A1C">
        <w:t>,</w:t>
      </w:r>
      <w:r w:rsidR="0038142E" w:rsidRPr="00307FFB">
        <w:t xml:space="preserve"> 21 punktu</w:t>
      </w:r>
      <w:r w:rsidR="00003C16">
        <w:t>,</w:t>
      </w:r>
    </w:p>
    <w:p w14:paraId="2471219A" w14:textId="27CFC9EB" w:rsidR="0051177D" w:rsidRDefault="008A1623" w:rsidP="00F9627E">
      <w:pPr>
        <w:tabs>
          <w:tab w:val="left" w:pos="709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8142E" w:rsidRPr="00307FFB">
        <w:rPr>
          <w:rFonts w:ascii="Times New Roman" w:hAnsi="Times New Roman"/>
        </w:rPr>
        <w:t>s k i r i u vienkartinę 75 bazinių socialinių išmokų dydžio išmo</w:t>
      </w:r>
      <w:r w:rsidR="0038142E">
        <w:rPr>
          <w:rFonts w:ascii="Times New Roman" w:hAnsi="Times New Roman"/>
        </w:rPr>
        <w:t xml:space="preserve">ką įsikurti </w:t>
      </w:r>
      <w:r w:rsidR="005A679E">
        <w:rPr>
          <w:rFonts w:ascii="Times New Roman" w:hAnsi="Times New Roman"/>
        </w:rPr>
        <w:t>Miglei Skopaitei</w:t>
      </w:r>
      <w:r w:rsidR="0038142E">
        <w:rPr>
          <w:rFonts w:ascii="Times New Roman" w:hAnsi="Times New Roman"/>
        </w:rPr>
        <w:t>, gimusia</w:t>
      </w:r>
      <w:r w:rsidR="00C12573">
        <w:rPr>
          <w:rFonts w:ascii="Times New Roman" w:hAnsi="Times New Roman"/>
        </w:rPr>
        <w:t>i</w:t>
      </w:r>
      <w:r w:rsidR="0038142E">
        <w:rPr>
          <w:rFonts w:ascii="Times New Roman" w:hAnsi="Times New Roman"/>
        </w:rPr>
        <w:t xml:space="preserve"> </w:t>
      </w:r>
      <w:r w:rsidR="00065487">
        <w:rPr>
          <w:rFonts w:ascii="Times New Roman" w:hAnsi="Times New Roman"/>
        </w:rPr>
        <w:t>200</w:t>
      </w:r>
      <w:r w:rsidR="005A679E">
        <w:rPr>
          <w:rFonts w:ascii="Times New Roman" w:hAnsi="Times New Roman"/>
        </w:rPr>
        <w:t>4</w:t>
      </w:r>
      <w:r w:rsidR="0038142E">
        <w:rPr>
          <w:rFonts w:ascii="Times New Roman" w:hAnsi="Times New Roman"/>
        </w:rPr>
        <w:t xml:space="preserve"> m. </w:t>
      </w:r>
      <w:r w:rsidR="005A679E">
        <w:rPr>
          <w:rFonts w:ascii="Times New Roman" w:hAnsi="Times New Roman"/>
        </w:rPr>
        <w:t>gegužės 26</w:t>
      </w:r>
      <w:r w:rsidR="00D423AF">
        <w:rPr>
          <w:rFonts w:ascii="Times New Roman" w:hAnsi="Times New Roman"/>
        </w:rPr>
        <w:t xml:space="preserve"> </w:t>
      </w:r>
      <w:r w:rsidR="0038142E">
        <w:rPr>
          <w:rFonts w:ascii="Times New Roman" w:hAnsi="Times New Roman"/>
        </w:rPr>
        <w:t xml:space="preserve">d., </w:t>
      </w:r>
      <w:r w:rsidR="008C09AD">
        <w:rPr>
          <w:rFonts w:ascii="Times New Roman" w:hAnsi="Times New Roman"/>
        </w:rPr>
        <w:t>deklaravusia</w:t>
      </w:r>
      <w:r w:rsidR="00C12573">
        <w:rPr>
          <w:rFonts w:ascii="Times New Roman" w:hAnsi="Times New Roman"/>
        </w:rPr>
        <w:t>i</w:t>
      </w:r>
      <w:r w:rsidR="008C09AD">
        <w:rPr>
          <w:rFonts w:ascii="Times New Roman" w:hAnsi="Times New Roman"/>
        </w:rPr>
        <w:t xml:space="preserve"> gyvenamąją vietą </w:t>
      </w:r>
      <w:r w:rsidR="005A679E">
        <w:rPr>
          <w:rFonts w:ascii="Times New Roman" w:hAnsi="Times New Roman"/>
        </w:rPr>
        <w:t>Piliakalnio</w:t>
      </w:r>
      <w:r w:rsidR="00334CC9">
        <w:rPr>
          <w:rFonts w:ascii="Times New Roman" w:hAnsi="Times New Roman"/>
        </w:rPr>
        <w:t xml:space="preserve"> g. </w:t>
      </w:r>
      <w:r w:rsidR="005A679E">
        <w:rPr>
          <w:rFonts w:ascii="Times New Roman" w:hAnsi="Times New Roman"/>
        </w:rPr>
        <w:t>19</w:t>
      </w:r>
      <w:r w:rsidR="00334CC9">
        <w:rPr>
          <w:rFonts w:ascii="Times New Roman" w:hAnsi="Times New Roman"/>
        </w:rPr>
        <w:t xml:space="preserve">, </w:t>
      </w:r>
      <w:r w:rsidR="005A679E">
        <w:rPr>
          <w:rFonts w:ascii="Times New Roman" w:hAnsi="Times New Roman"/>
        </w:rPr>
        <w:t xml:space="preserve">Šėtijų k., </w:t>
      </w:r>
      <w:r w:rsidR="001E52ED">
        <w:rPr>
          <w:rFonts w:ascii="Times New Roman" w:hAnsi="Times New Roman"/>
        </w:rPr>
        <w:t>Lekėči</w:t>
      </w:r>
      <w:r w:rsidR="005A679E">
        <w:rPr>
          <w:rFonts w:ascii="Times New Roman" w:hAnsi="Times New Roman"/>
        </w:rPr>
        <w:t>ų sen.</w:t>
      </w:r>
      <w:r w:rsidR="00F53C04">
        <w:rPr>
          <w:rFonts w:ascii="Times New Roman" w:hAnsi="Times New Roman"/>
        </w:rPr>
        <w:t>,</w:t>
      </w:r>
      <w:r w:rsidR="007D4805">
        <w:rPr>
          <w:rFonts w:ascii="Times New Roman" w:hAnsi="Times New Roman"/>
        </w:rPr>
        <w:t xml:space="preserve"> </w:t>
      </w:r>
      <w:r w:rsidR="00FB7A4E">
        <w:rPr>
          <w:rFonts w:ascii="Times New Roman" w:hAnsi="Times New Roman"/>
        </w:rPr>
        <w:t>Šaki</w:t>
      </w:r>
      <w:r w:rsidR="00AE1C1D">
        <w:rPr>
          <w:rFonts w:ascii="Times New Roman" w:hAnsi="Times New Roman"/>
        </w:rPr>
        <w:t>ų r. sav</w:t>
      </w:r>
      <w:r w:rsidR="005D085D">
        <w:rPr>
          <w:rFonts w:ascii="Times New Roman" w:hAnsi="Times New Roman"/>
        </w:rPr>
        <w:t>.</w:t>
      </w:r>
    </w:p>
    <w:p w14:paraId="2322E16C" w14:textId="3EC11266" w:rsidR="0038142E" w:rsidRPr="00307FFB" w:rsidRDefault="008A1623" w:rsidP="006537BB">
      <w:pPr>
        <w:tabs>
          <w:tab w:val="left" w:pos="720"/>
        </w:tabs>
        <w:spacing w:line="360" w:lineRule="auto"/>
        <w:jc w:val="both"/>
        <w:rPr>
          <w:rStyle w:val="uficommentbody"/>
          <w:color w:val="000000"/>
        </w:rPr>
      </w:pPr>
      <w:r>
        <w:rPr>
          <w:rStyle w:val="uficommentbody"/>
          <w:color w:val="000000"/>
        </w:rPr>
        <w:tab/>
      </w:r>
      <w:r w:rsidR="00C359AB">
        <w:rPr>
          <w:rStyle w:val="uficommentbody"/>
          <w:color w:val="000000"/>
        </w:rPr>
        <w:t>N u r o d a u, kad</w:t>
      </w:r>
      <w:r w:rsidR="0038142E" w:rsidRPr="00307FFB">
        <w:rPr>
          <w:rStyle w:val="uficommentbody"/>
          <w:color w:val="000000"/>
        </w:rPr>
        <w:t xml:space="preserve">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C2EA2DC" w14:textId="77777777" w:rsidR="0038142E" w:rsidRPr="00307FFB" w:rsidRDefault="0038142E" w:rsidP="0038142E">
      <w:pPr>
        <w:spacing w:line="360" w:lineRule="auto"/>
        <w:jc w:val="both"/>
        <w:rPr>
          <w:rFonts w:ascii="Times New Roman" w:hAnsi="Times New Roman"/>
        </w:rPr>
      </w:pPr>
    </w:p>
    <w:p w14:paraId="742A955B" w14:textId="77777777" w:rsidR="0038142E" w:rsidRPr="00307FFB" w:rsidRDefault="0038142E" w:rsidP="0038142E">
      <w:pPr>
        <w:spacing w:line="360" w:lineRule="auto"/>
        <w:jc w:val="both"/>
        <w:rPr>
          <w:rFonts w:ascii="Times New Roman" w:hAnsi="Times New Roman"/>
        </w:rPr>
      </w:pPr>
    </w:p>
    <w:p w14:paraId="2D62C9B4" w14:textId="50CB674B" w:rsidR="002A5C6D" w:rsidRDefault="002A5C6D" w:rsidP="002A5C6D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Administracijos direktori</w:t>
      </w:r>
      <w:r w:rsidR="00777C21">
        <w:rPr>
          <w:rFonts w:ascii="Times New Roman" w:hAnsi="Times New Roman"/>
          <w:lang w:val="pt-BR"/>
        </w:rPr>
        <w:t>us</w:t>
      </w:r>
      <w:r w:rsidR="00777C21">
        <w:rPr>
          <w:rFonts w:ascii="Times New Roman" w:hAnsi="Times New Roman"/>
          <w:lang w:val="pt-BR"/>
        </w:rPr>
        <w:tab/>
      </w:r>
      <w:r w:rsidR="00777C21">
        <w:rPr>
          <w:rFonts w:ascii="Times New Roman" w:hAnsi="Times New Roman"/>
          <w:lang w:val="pt-BR"/>
        </w:rPr>
        <w:tab/>
        <w:t>Dainius Grincevičius</w:t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</w:p>
    <w:p w14:paraId="4CCD21A7" w14:textId="77777777" w:rsidR="0038142E" w:rsidRPr="00307FFB" w:rsidRDefault="0038142E" w:rsidP="0038142E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490DC75" w14:textId="77777777" w:rsidR="0038142E" w:rsidRPr="00307FFB" w:rsidRDefault="0038142E" w:rsidP="0038142E">
      <w:pPr>
        <w:tabs>
          <w:tab w:val="left" w:pos="6804"/>
        </w:tabs>
        <w:rPr>
          <w:rFonts w:ascii="Times New Roman" w:hAnsi="Times New Roman"/>
          <w:b/>
        </w:rPr>
      </w:pPr>
    </w:p>
    <w:p w14:paraId="746657B5" w14:textId="5B9D0C96" w:rsidR="0038142E" w:rsidRDefault="0038142E" w:rsidP="0038142E">
      <w:pPr>
        <w:tabs>
          <w:tab w:val="left" w:pos="6804"/>
        </w:tabs>
        <w:spacing w:line="360" w:lineRule="auto"/>
        <w:rPr>
          <w:rFonts w:ascii="Times New Roman" w:hAnsi="Times New Roman"/>
          <w:b/>
          <w:sz w:val="28"/>
        </w:rPr>
      </w:pPr>
    </w:p>
    <w:p w14:paraId="32F8C9BC" w14:textId="62A42008" w:rsidR="00165613" w:rsidRDefault="00165613" w:rsidP="0038142E">
      <w:pPr>
        <w:tabs>
          <w:tab w:val="left" w:pos="6804"/>
        </w:tabs>
        <w:spacing w:line="360" w:lineRule="auto"/>
        <w:rPr>
          <w:rFonts w:ascii="Times New Roman" w:hAnsi="Times New Roman"/>
          <w:b/>
          <w:sz w:val="28"/>
        </w:rPr>
      </w:pPr>
    </w:p>
    <w:p w14:paraId="4D6DBE6E" w14:textId="062F4E8B" w:rsidR="00777C21" w:rsidRDefault="00777C21" w:rsidP="0038142E">
      <w:pPr>
        <w:tabs>
          <w:tab w:val="left" w:pos="6804"/>
        </w:tabs>
        <w:spacing w:line="360" w:lineRule="auto"/>
        <w:rPr>
          <w:rFonts w:ascii="Times New Roman" w:hAnsi="Times New Roman"/>
          <w:b/>
          <w:sz w:val="28"/>
        </w:rPr>
      </w:pPr>
    </w:p>
    <w:p w14:paraId="5FE4D009" w14:textId="77777777" w:rsidR="00777C21" w:rsidRDefault="00777C21" w:rsidP="0038142E">
      <w:pPr>
        <w:tabs>
          <w:tab w:val="left" w:pos="6804"/>
        </w:tabs>
        <w:spacing w:line="360" w:lineRule="auto"/>
        <w:rPr>
          <w:rFonts w:ascii="Times New Roman" w:hAnsi="Times New Roman"/>
          <w:b/>
          <w:sz w:val="28"/>
        </w:rPr>
      </w:pPr>
    </w:p>
    <w:p w14:paraId="34EEF98C" w14:textId="37685A28" w:rsidR="00165613" w:rsidRDefault="00165613" w:rsidP="0038142E">
      <w:pPr>
        <w:tabs>
          <w:tab w:val="left" w:pos="6804"/>
        </w:tabs>
        <w:spacing w:line="360" w:lineRule="auto"/>
        <w:rPr>
          <w:rFonts w:ascii="Times New Roman" w:hAnsi="Times New Roman"/>
          <w:b/>
          <w:sz w:val="28"/>
        </w:rPr>
      </w:pPr>
    </w:p>
    <w:p w14:paraId="3C39BE7C" w14:textId="1D621C57" w:rsidR="000911E5" w:rsidRDefault="000911E5" w:rsidP="0038142E">
      <w:pPr>
        <w:tabs>
          <w:tab w:val="left" w:pos="6804"/>
        </w:tabs>
        <w:spacing w:line="360" w:lineRule="auto"/>
        <w:rPr>
          <w:rFonts w:ascii="Times New Roman" w:hAnsi="Times New Roman"/>
          <w:b/>
          <w:sz w:val="28"/>
        </w:rPr>
      </w:pPr>
    </w:p>
    <w:p w14:paraId="332F3F8F" w14:textId="77777777" w:rsidR="0038142E" w:rsidRPr="00307FFB" w:rsidRDefault="0038142E" w:rsidP="0038142E">
      <w:pPr>
        <w:tabs>
          <w:tab w:val="left" w:pos="6804"/>
        </w:tabs>
        <w:spacing w:line="200" w:lineRule="atLeast"/>
        <w:rPr>
          <w:rFonts w:ascii="Times New Roman" w:hAnsi="Times New Roman"/>
          <w:lang w:val="pt-BR"/>
        </w:rPr>
      </w:pPr>
      <w:r w:rsidRPr="00307FFB">
        <w:rPr>
          <w:rFonts w:ascii="Times New Roman" w:hAnsi="Times New Roman"/>
          <w:lang w:val="pt-BR"/>
        </w:rPr>
        <w:t>Parengė</w:t>
      </w:r>
    </w:p>
    <w:p w14:paraId="36A617FB" w14:textId="77777777" w:rsidR="0038142E" w:rsidRPr="00307FFB" w:rsidRDefault="0038142E" w:rsidP="0038142E">
      <w:pPr>
        <w:tabs>
          <w:tab w:val="left" w:pos="6804"/>
        </w:tabs>
        <w:spacing w:line="200" w:lineRule="atLeast"/>
        <w:rPr>
          <w:rFonts w:ascii="Times New Roman" w:hAnsi="Times New Roman"/>
          <w:lang w:val="pt-BR"/>
        </w:rPr>
      </w:pPr>
      <w:r w:rsidRPr="00307FFB">
        <w:rPr>
          <w:rFonts w:ascii="Times New Roman" w:hAnsi="Times New Roman"/>
          <w:lang w:val="pt-BR"/>
        </w:rPr>
        <w:t>Socialinės paramos skyriaus</w:t>
      </w:r>
    </w:p>
    <w:p w14:paraId="1CF2D985" w14:textId="77777777" w:rsidR="0038142E" w:rsidRDefault="0038142E" w:rsidP="008F1149">
      <w:pPr>
        <w:tabs>
          <w:tab w:val="left" w:pos="6804"/>
        </w:tabs>
        <w:spacing w:line="200" w:lineRule="atLeast"/>
        <w:rPr>
          <w:rFonts w:ascii="Times New Roman" w:hAnsi="Times New Roman"/>
          <w:lang w:val="pt-BR"/>
        </w:rPr>
      </w:pPr>
      <w:r w:rsidRPr="00307FFB">
        <w:rPr>
          <w:rFonts w:ascii="Times New Roman" w:hAnsi="Times New Roman"/>
          <w:lang w:val="pt-BR"/>
        </w:rPr>
        <w:t>vyriausioji specialistė</w:t>
      </w:r>
    </w:p>
    <w:p w14:paraId="2B8F74EC" w14:textId="77777777" w:rsidR="008F1149" w:rsidRPr="00307FFB" w:rsidRDefault="008F1149" w:rsidP="008F1149">
      <w:pPr>
        <w:tabs>
          <w:tab w:val="left" w:pos="6804"/>
        </w:tabs>
        <w:spacing w:line="200" w:lineRule="atLeast"/>
        <w:rPr>
          <w:rFonts w:ascii="Times New Roman" w:hAnsi="Times New Roman"/>
          <w:b/>
          <w:sz w:val="28"/>
          <w:lang w:val="pt-BR"/>
        </w:rPr>
      </w:pPr>
    </w:p>
    <w:p w14:paraId="39853EA7" w14:textId="77777777" w:rsidR="0038142E" w:rsidRPr="00307FFB" w:rsidRDefault="0038142E" w:rsidP="0038142E">
      <w:pPr>
        <w:tabs>
          <w:tab w:val="left" w:pos="6804"/>
        </w:tabs>
        <w:rPr>
          <w:rFonts w:ascii="Times New Roman" w:hAnsi="Times New Roman"/>
          <w:lang w:val="pt-BR"/>
        </w:rPr>
      </w:pPr>
      <w:r w:rsidRPr="00307FFB">
        <w:rPr>
          <w:rFonts w:ascii="Times New Roman" w:hAnsi="Times New Roman"/>
          <w:lang w:val="pt-BR"/>
        </w:rPr>
        <w:t>Jolita Žemaitienė</w:t>
      </w:r>
    </w:p>
    <w:p w14:paraId="47C159FE" w14:textId="66644B82" w:rsidR="0038142E" w:rsidRPr="00307FFB" w:rsidRDefault="0038142E" w:rsidP="008F1149">
      <w:pPr>
        <w:tabs>
          <w:tab w:val="left" w:pos="6804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pt-BR"/>
        </w:rPr>
        <w:t>20</w:t>
      </w:r>
      <w:r w:rsidR="0030713B">
        <w:rPr>
          <w:rFonts w:ascii="Times New Roman" w:hAnsi="Times New Roman"/>
          <w:lang w:val="pt-BR"/>
        </w:rPr>
        <w:t>2</w:t>
      </w:r>
      <w:r w:rsidR="00777C21">
        <w:rPr>
          <w:rFonts w:ascii="Times New Roman" w:hAnsi="Times New Roman"/>
          <w:lang w:val="pt-BR"/>
        </w:rPr>
        <w:t>2-</w:t>
      </w:r>
      <w:r w:rsidR="004C61B7">
        <w:rPr>
          <w:rFonts w:ascii="Times New Roman" w:hAnsi="Times New Roman"/>
          <w:lang w:val="pt-BR"/>
        </w:rPr>
        <w:t>10-13</w:t>
      </w:r>
    </w:p>
    <w:p w14:paraId="5FA6507F" w14:textId="77777777" w:rsidR="0038142E" w:rsidRPr="00434111" w:rsidRDefault="0038142E" w:rsidP="0038142E">
      <w:pPr>
        <w:jc w:val="center"/>
      </w:pPr>
    </w:p>
    <w:sectPr w:rsidR="0038142E" w:rsidRPr="00434111" w:rsidSect="00C25380">
      <w:headerReference w:type="default" r:id="rId7"/>
      <w:footerReference w:type="default" r:id="rId8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5FCFB" w14:textId="77777777" w:rsidR="00356D6C" w:rsidRDefault="00356D6C">
      <w:r>
        <w:separator/>
      </w:r>
    </w:p>
  </w:endnote>
  <w:endnote w:type="continuationSeparator" w:id="0">
    <w:p w14:paraId="10E1D510" w14:textId="77777777" w:rsidR="00356D6C" w:rsidRDefault="00356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684F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48702" w14:textId="77777777" w:rsidR="00356D6C" w:rsidRDefault="00356D6C">
      <w:r>
        <w:separator/>
      </w:r>
    </w:p>
  </w:footnote>
  <w:footnote w:type="continuationSeparator" w:id="0">
    <w:p w14:paraId="07B1012F" w14:textId="77777777" w:rsidR="00356D6C" w:rsidRDefault="00356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9BB4D" w14:textId="225882A5" w:rsidR="00DD47CE" w:rsidRPr="00C4069F" w:rsidRDefault="00C4069F" w:rsidP="00C4069F">
    <w:pPr>
      <w:pStyle w:val="Antrats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C16"/>
    <w:rsid w:val="00012CCA"/>
    <w:rsid w:val="00013DEA"/>
    <w:rsid w:val="00030FBA"/>
    <w:rsid w:val="00032043"/>
    <w:rsid w:val="00050B1A"/>
    <w:rsid w:val="0006195E"/>
    <w:rsid w:val="00065487"/>
    <w:rsid w:val="00071D3A"/>
    <w:rsid w:val="00081F7F"/>
    <w:rsid w:val="00087CD8"/>
    <w:rsid w:val="000911E5"/>
    <w:rsid w:val="000941B8"/>
    <w:rsid w:val="000A2ED5"/>
    <w:rsid w:val="000A7F52"/>
    <w:rsid w:val="000E01DB"/>
    <w:rsid w:val="000E3987"/>
    <w:rsid w:val="000E78B0"/>
    <w:rsid w:val="0011098F"/>
    <w:rsid w:val="00117499"/>
    <w:rsid w:val="001303AD"/>
    <w:rsid w:val="00132691"/>
    <w:rsid w:val="00140FD1"/>
    <w:rsid w:val="00155D15"/>
    <w:rsid w:val="00165613"/>
    <w:rsid w:val="00186B1A"/>
    <w:rsid w:val="0018760D"/>
    <w:rsid w:val="001B59D3"/>
    <w:rsid w:val="001D03D0"/>
    <w:rsid w:val="001D38EF"/>
    <w:rsid w:val="001E3239"/>
    <w:rsid w:val="001E4953"/>
    <w:rsid w:val="001E52ED"/>
    <w:rsid w:val="001E7250"/>
    <w:rsid w:val="001F135D"/>
    <w:rsid w:val="00214F2A"/>
    <w:rsid w:val="00215F08"/>
    <w:rsid w:val="00226B6D"/>
    <w:rsid w:val="002431C5"/>
    <w:rsid w:val="002755C9"/>
    <w:rsid w:val="002765E4"/>
    <w:rsid w:val="0028720A"/>
    <w:rsid w:val="002959BF"/>
    <w:rsid w:val="002A5C6D"/>
    <w:rsid w:val="002D3A01"/>
    <w:rsid w:val="002D3ABC"/>
    <w:rsid w:val="002E6AD9"/>
    <w:rsid w:val="002F07B6"/>
    <w:rsid w:val="003062DF"/>
    <w:rsid w:val="0030713B"/>
    <w:rsid w:val="00313CF0"/>
    <w:rsid w:val="00322E57"/>
    <w:rsid w:val="003277D7"/>
    <w:rsid w:val="00334CC9"/>
    <w:rsid w:val="00336B77"/>
    <w:rsid w:val="00336E82"/>
    <w:rsid w:val="00342E29"/>
    <w:rsid w:val="00355667"/>
    <w:rsid w:val="00356D6C"/>
    <w:rsid w:val="00375E48"/>
    <w:rsid w:val="0038142E"/>
    <w:rsid w:val="00381A57"/>
    <w:rsid w:val="00397FD3"/>
    <w:rsid w:val="003A0C31"/>
    <w:rsid w:val="003B29DF"/>
    <w:rsid w:val="003E0358"/>
    <w:rsid w:val="003F0C89"/>
    <w:rsid w:val="003F491F"/>
    <w:rsid w:val="003F6535"/>
    <w:rsid w:val="004308A2"/>
    <w:rsid w:val="004339F6"/>
    <w:rsid w:val="00434111"/>
    <w:rsid w:val="0043440C"/>
    <w:rsid w:val="00435ADB"/>
    <w:rsid w:val="00442166"/>
    <w:rsid w:val="00460F3E"/>
    <w:rsid w:val="0047283A"/>
    <w:rsid w:val="00485821"/>
    <w:rsid w:val="0049226D"/>
    <w:rsid w:val="004C61B7"/>
    <w:rsid w:val="004F0C79"/>
    <w:rsid w:val="004F3926"/>
    <w:rsid w:val="005038BF"/>
    <w:rsid w:val="00506D3C"/>
    <w:rsid w:val="00507228"/>
    <w:rsid w:val="0051177D"/>
    <w:rsid w:val="0051249B"/>
    <w:rsid w:val="005159ED"/>
    <w:rsid w:val="00521D86"/>
    <w:rsid w:val="00537E0B"/>
    <w:rsid w:val="0055399D"/>
    <w:rsid w:val="00556E1F"/>
    <w:rsid w:val="005753B7"/>
    <w:rsid w:val="00583E25"/>
    <w:rsid w:val="005A679E"/>
    <w:rsid w:val="005C21DC"/>
    <w:rsid w:val="005D085D"/>
    <w:rsid w:val="005E1BE8"/>
    <w:rsid w:val="005E382B"/>
    <w:rsid w:val="005E611F"/>
    <w:rsid w:val="005E77DA"/>
    <w:rsid w:val="005F61A4"/>
    <w:rsid w:val="00602EA9"/>
    <w:rsid w:val="00604B9A"/>
    <w:rsid w:val="00605B6F"/>
    <w:rsid w:val="00610881"/>
    <w:rsid w:val="0061300E"/>
    <w:rsid w:val="0062292C"/>
    <w:rsid w:val="00633D7A"/>
    <w:rsid w:val="006454F9"/>
    <w:rsid w:val="006537BB"/>
    <w:rsid w:val="006B1ECB"/>
    <w:rsid w:val="006B4387"/>
    <w:rsid w:val="006C68C1"/>
    <w:rsid w:val="006D70DC"/>
    <w:rsid w:val="006F200B"/>
    <w:rsid w:val="0070001E"/>
    <w:rsid w:val="007033D6"/>
    <w:rsid w:val="007068D6"/>
    <w:rsid w:val="00707543"/>
    <w:rsid w:val="00711CF6"/>
    <w:rsid w:val="00713FA6"/>
    <w:rsid w:val="00714BEA"/>
    <w:rsid w:val="007154A3"/>
    <w:rsid w:val="00725B33"/>
    <w:rsid w:val="00736710"/>
    <w:rsid w:val="007545FF"/>
    <w:rsid w:val="00754C87"/>
    <w:rsid w:val="007742D7"/>
    <w:rsid w:val="00777C21"/>
    <w:rsid w:val="007826A7"/>
    <w:rsid w:val="00784B74"/>
    <w:rsid w:val="007D4805"/>
    <w:rsid w:val="007E1CA0"/>
    <w:rsid w:val="007E311A"/>
    <w:rsid w:val="00811E89"/>
    <w:rsid w:val="00813E09"/>
    <w:rsid w:val="00831F87"/>
    <w:rsid w:val="008454D9"/>
    <w:rsid w:val="008454E2"/>
    <w:rsid w:val="00854811"/>
    <w:rsid w:val="00871347"/>
    <w:rsid w:val="00873779"/>
    <w:rsid w:val="00876343"/>
    <w:rsid w:val="008778B6"/>
    <w:rsid w:val="00894ACB"/>
    <w:rsid w:val="008A1623"/>
    <w:rsid w:val="008A6A3A"/>
    <w:rsid w:val="008C09AD"/>
    <w:rsid w:val="008C1B78"/>
    <w:rsid w:val="008C285B"/>
    <w:rsid w:val="008C36B3"/>
    <w:rsid w:val="008E5E33"/>
    <w:rsid w:val="008F1149"/>
    <w:rsid w:val="008F4809"/>
    <w:rsid w:val="0091252E"/>
    <w:rsid w:val="009351A3"/>
    <w:rsid w:val="00953442"/>
    <w:rsid w:val="0097038C"/>
    <w:rsid w:val="00981EB2"/>
    <w:rsid w:val="0098205C"/>
    <w:rsid w:val="009A68E5"/>
    <w:rsid w:val="009B7FB9"/>
    <w:rsid w:val="009C34C4"/>
    <w:rsid w:val="009C4EAB"/>
    <w:rsid w:val="009F065C"/>
    <w:rsid w:val="00A02BDF"/>
    <w:rsid w:val="00A05097"/>
    <w:rsid w:val="00A14286"/>
    <w:rsid w:val="00A25482"/>
    <w:rsid w:val="00A52161"/>
    <w:rsid w:val="00A55058"/>
    <w:rsid w:val="00A72715"/>
    <w:rsid w:val="00A85F5C"/>
    <w:rsid w:val="00A87FC1"/>
    <w:rsid w:val="00A970C1"/>
    <w:rsid w:val="00AB2E74"/>
    <w:rsid w:val="00AC4F71"/>
    <w:rsid w:val="00AE1C1D"/>
    <w:rsid w:val="00AE7378"/>
    <w:rsid w:val="00AF1820"/>
    <w:rsid w:val="00AF2F21"/>
    <w:rsid w:val="00B006A7"/>
    <w:rsid w:val="00B00A6A"/>
    <w:rsid w:val="00B107A4"/>
    <w:rsid w:val="00B17118"/>
    <w:rsid w:val="00B306E3"/>
    <w:rsid w:val="00B4362B"/>
    <w:rsid w:val="00B55D0B"/>
    <w:rsid w:val="00B63709"/>
    <w:rsid w:val="00B66889"/>
    <w:rsid w:val="00B70265"/>
    <w:rsid w:val="00B726C9"/>
    <w:rsid w:val="00B74314"/>
    <w:rsid w:val="00B75F85"/>
    <w:rsid w:val="00B97E44"/>
    <w:rsid w:val="00BB1A49"/>
    <w:rsid w:val="00BB2625"/>
    <w:rsid w:val="00BC4C05"/>
    <w:rsid w:val="00BE1E33"/>
    <w:rsid w:val="00BE4C6A"/>
    <w:rsid w:val="00BE6D25"/>
    <w:rsid w:val="00C01292"/>
    <w:rsid w:val="00C05826"/>
    <w:rsid w:val="00C12573"/>
    <w:rsid w:val="00C157A0"/>
    <w:rsid w:val="00C2225A"/>
    <w:rsid w:val="00C25380"/>
    <w:rsid w:val="00C26CD8"/>
    <w:rsid w:val="00C30151"/>
    <w:rsid w:val="00C359AB"/>
    <w:rsid w:val="00C4069F"/>
    <w:rsid w:val="00C673F3"/>
    <w:rsid w:val="00C72565"/>
    <w:rsid w:val="00C77552"/>
    <w:rsid w:val="00C81019"/>
    <w:rsid w:val="00C838D9"/>
    <w:rsid w:val="00C84A75"/>
    <w:rsid w:val="00C921BD"/>
    <w:rsid w:val="00C92513"/>
    <w:rsid w:val="00C9436F"/>
    <w:rsid w:val="00CA55C8"/>
    <w:rsid w:val="00CA67DC"/>
    <w:rsid w:val="00CA6ECE"/>
    <w:rsid w:val="00CB317B"/>
    <w:rsid w:val="00CB6743"/>
    <w:rsid w:val="00CD3436"/>
    <w:rsid w:val="00CD5663"/>
    <w:rsid w:val="00CD5696"/>
    <w:rsid w:val="00CF0550"/>
    <w:rsid w:val="00CF70AE"/>
    <w:rsid w:val="00D17DA6"/>
    <w:rsid w:val="00D20705"/>
    <w:rsid w:val="00D21976"/>
    <w:rsid w:val="00D2282A"/>
    <w:rsid w:val="00D230ED"/>
    <w:rsid w:val="00D23C04"/>
    <w:rsid w:val="00D31EC1"/>
    <w:rsid w:val="00D423AF"/>
    <w:rsid w:val="00D576E6"/>
    <w:rsid w:val="00D630F5"/>
    <w:rsid w:val="00D654FC"/>
    <w:rsid w:val="00D66E85"/>
    <w:rsid w:val="00D73BD3"/>
    <w:rsid w:val="00D92ECB"/>
    <w:rsid w:val="00DA31A1"/>
    <w:rsid w:val="00DA7727"/>
    <w:rsid w:val="00DB2A1C"/>
    <w:rsid w:val="00DB370B"/>
    <w:rsid w:val="00DD2F3B"/>
    <w:rsid w:val="00DD3845"/>
    <w:rsid w:val="00DD47CE"/>
    <w:rsid w:val="00DE77D1"/>
    <w:rsid w:val="00DF1B2C"/>
    <w:rsid w:val="00E553BC"/>
    <w:rsid w:val="00E60207"/>
    <w:rsid w:val="00E75D45"/>
    <w:rsid w:val="00E75FF0"/>
    <w:rsid w:val="00E85745"/>
    <w:rsid w:val="00E918BB"/>
    <w:rsid w:val="00EB1450"/>
    <w:rsid w:val="00EC0B7F"/>
    <w:rsid w:val="00ED113F"/>
    <w:rsid w:val="00EE2CE3"/>
    <w:rsid w:val="00F01EF6"/>
    <w:rsid w:val="00F07181"/>
    <w:rsid w:val="00F223A5"/>
    <w:rsid w:val="00F3025C"/>
    <w:rsid w:val="00F37F07"/>
    <w:rsid w:val="00F45B59"/>
    <w:rsid w:val="00F47A72"/>
    <w:rsid w:val="00F53980"/>
    <w:rsid w:val="00F53C04"/>
    <w:rsid w:val="00F605B1"/>
    <w:rsid w:val="00F72C87"/>
    <w:rsid w:val="00F73625"/>
    <w:rsid w:val="00F744BD"/>
    <w:rsid w:val="00F76B4E"/>
    <w:rsid w:val="00F851FE"/>
    <w:rsid w:val="00F861CE"/>
    <w:rsid w:val="00F9627E"/>
    <w:rsid w:val="00FB7A4E"/>
    <w:rsid w:val="00FC5094"/>
    <w:rsid w:val="00FE5A3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7F1F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142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142E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uiPriority w:val="99"/>
    <w:rsid w:val="0038142E"/>
    <w:rPr>
      <w:rFonts w:ascii="Times New Roman" w:hAnsi="Times New Roman" w:cs="Times New Roman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725B33"/>
    <w:rPr>
      <w:sz w:val="24"/>
    </w:rPr>
  </w:style>
  <w:style w:type="paragraph" w:styleId="Pataisymai">
    <w:name w:val="Revision"/>
    <w:hidden/>
    <w:uiPriority w:val="99"/>
    <w:semiHidden/>
    <w:rsid w:val="00506D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Jolita Žemaitienė</cp:lastModifiedBy>
  <cp:revision>7</cp:revision>
  <cp:lastPrinted>2001-05-23T08:36:00Z</cp:lastPrinted>
  <dcterms:created xsi:type="dcterms:W3CDTF">2022-10-13T05:38:00Z</dcterms:created>
  <dcterms:modified xsi:type="dcterms:W3CDTF">2022-10-13T05:41:00Z</dcterms:modified>
</cp:coreProperties>
</file>