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F115F8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067928">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1ED8EB81" w:rsidR="00401817" w:rsidRDefault="00936DB2" w:rsidP="002D68EB">
      <w:pPr>
        <w:tabs>
          <w:tab w:val="left" w:pos="7371"/>
          <w:tab w:val="left" w:pos="7938"/>
        </w:tabs>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Administracijos direktorius</w:t>
      </w:r>
      <w:r w:rsidR="002D68EB">
        <w:rPr>
          <w:rFonts w:ascii="Times New Roman" w:hAnsi="Times New Roman"/>
          <w:szCs w:val="24"/>
        </w:rPr>
        <w:tab/>
      </w:r>
      <w:r w:rsidR="00401817">
        <w:rPr>
          <w:rFonts w:ascii="Times New Roman" w:hAnsi="Times New Roman"/>
          <w:szCs w:val="24"/>
        </w:rPr>
        <w:t>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1846B99"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020AEAB" w14:textId="77777777" w:rsidR="002D68EB" w:rsidRDefault="002D68EB"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1D9C11E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0769E4">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44EAC" w14:textId="77777777" w:rsidR="00F44C79" w:rsidRDefault="00F44C79">
      <w:r>
        <w:separator/>
      </w:r>
    </w:p>
  </w:endnote>
  <w:endnote w:type="continuationSeparator" w:id="0">
    <w:p w14:paraId="59BAD9B4" w14:textId="77777777" w:rsidR="00F44C79" w:rsidRDefault="00F44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679CA" w14:textId="77777777" w:rsidR="00F44C79" w:rsidRDefault="00F44C79">
      <w:r>
        <w:separator/>
      </w:r>
    </w:p>
  </w:footnote>
  <w:footnote w:type="continuationSeparator" w:id="0">
    <w:p w14:paraId="43A44404" w14:textId="77777777" w:rsidR="00F44C79" w:rsidRDefault="00F44C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67928"/>
    <w:rsid w:val="000769E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D68EB"/>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373B"/>
    <w:rsid w:val="0090621F"/>
    <w:rsid w:val="00913156"/>
    <w:rsid w:val="009136AB"/>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44C79"/>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175</Words>
  <Characters>1249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1422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2022-10-19T08:44:00Z</dcterms:created>
  <dcterms:modified xsi:type="dcterms:W3CDTF">2022-10-19T11:39:00Z</dcterms:modified>
</cp:coreProperties>
</file>